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F9E98" w14:textId="77777777" w:rsidR="00B8318A" w:rsidRDefault="00B8318A" w:rsidP="00B8318A">
      <w:pPr>
        <w:jc w:val="center"/>
      </w:pPr>
      <w:r>
        <w:t>FRANK WILCZEK</w:t>
      </w:r>
    </w:p>
    <w:p w14:paraId="0FC3F873" w14:textId="77777777" w:rsidR="00B8318A" w:rsidRDefault="00B8318A" w:rsidP="00B8318A">
      <w:pPr>
        <w:jc w:val="center"/>
      </w:pPr>
    </w:p>
    <w:p w14:paraId="6C1F1556" w14:textId="77777777" w:rsidR="00B8318A" w:rsidRDefault="00B8318A" w:rsidP="00B8318A">
      <w:pPr>
        <w:jc w:val="center"/>
      </w:pPr>
      <w:r>
        <w:t xml:space="preserve"> CURRICULUM VITAE</w:t>
      </w:r>
    </w:p>
    <w:p w14:paraId="7F8281F8" w14:textId="77777777" w:rsidR="00B8318A" w:rsidRDefault="00B8318A" w:rsidP="00B8318A">
      <w:pPr>
        <w:jc w:val="center"/>
      </w:pPr>
    </w:p>
    <w:p w14:paraId="4CC0FF81" w14:textId="77777777" w:rsidR="00B8318A" w:rsidRDefault="00B8318A" w:rsidP="00B8318A">
      <w:pPr>
        <w:jc w:val="center"/>
      </w:pPr>
    </w:p>
    <w:p w14:paraId="2316CDCF" w14:textId="77777777" w:rsidR="00B8318A" w:rsidRDefault="00B8318A" w:rsidP="00B8318A">
      <w:pPr>
        <w:jc w:val="center"/>
      </w:pPr>
      <w:r>
        <w:t>Herman Feshbach Professor of Physics</w:t>
      </w:r>
    </w:p>
    <w:p w14:paraId="3CE23ECA" w14:textId="77777777" w:rsidR="00B8318A" w:rsidRDefault="00B8318A" w:rsidP="00B8318A">
      <w:pPr>
        <w:jc w:val="center"/>
      </w:pPr>
      <w:r>
        <w:t>Center for Theoretical Physics, MIT, Cambridge MA, USA</w:t>
      </w:r>
    </w:p>
    <w:p w14:paraId="4E8F94E3" w14:textId="77777777" w:rsidR="00B8318A" w:rsidRDefault="00B8318A" w:rsidP="00B8318A">
      <w:pPr>
        <w:jc w:val="center"/>
      </w:pPr>
      <w:r>
        <w:t>wilczek@mit.edu</w:t>
      </w:r>
    </w:p>
    <w:p w14:paraId="754FA992" w14:textId="77777777" w:rsidR="00B8318A" w:rsidRDefault="00B8318A" w:rsidP="00B8318A">
      <w:pPr>
        <w:jc w:val="center"/>
      </w:pPr>
    </w:p>
    <w:p w14:paraId="0C292F77" w14:textId="5FC5B79F" w:rsidR="00B8318A" w:rsidRDefault="001E6EF3" w:rsidP="00B8318A">
      <w:pPr>
        <w:jc w:val="center"/>
      </w:pPr>
      <w:r>
        <w:t>Chief Scientist</w:t>
      </w:r>
      <w:r w:rsidR="00B8318A">
        <w:t>, Tsung-Dao Lee Institute</w:t>
      </w:r>
    </w:p>
    <w:p w14:paraId="230EB196" w14:textId="22D62669" w:rsidR="00B8318A" w:rsidRDefault="00225684" w:rsidP="00B8318A">
      <w:pPr>
        <w:jc w:val="center"/>
      </w:pPr>
      <w:r>
        <w:t xml:space="preserve">Chief Scientist, </w:t>
      </w:r>
      <w:r w:rsidR="00B8318A">
        <w:t>Wilczek Quantum Center</w:t>
      </w:r>
    </w:p>
    <w:p w14:paraId="05BF9AAB" w14:textId="77777777" w:rsidR="00B8318A" w:rsidRDefault="00B8318A" w:rsidP="00B8318A">
      <w:pPr>
        <w:jc w:val="center"/>
      </w:pPr>
      <w:r>
        <w:t>Shanghai Jiao Tong University</w:t>
      </w:r>
    </w:p>
    <w:p w14:paraId="229D3710" w14:textId="77777777" w:rsidR="00B8318A" w:rsidRDefault="00B8318A" w:rsidP="00B8318A">
      <w:pPr>
        <w:jc w:val="center"/>
      </w:pPr>
      <w:r>
        <w:t>Shanghai, China</w:t>
      </w:r>
    </w:p>
    <w:p w14:paraId="7688BB81" w14:textId="6BE528B2" w:rsidR="00E45D88" w:rsidRPr="00624092" w:rsidRDefault="00E45D88" w:rsidP="00E45D88">
      <w:pPr>
        <w:ind w:left="1440" w:firstLine="720"/>
      </w:pPr>
      <w:r w:rsidRPr="000666A3">
        <w:t>University of Science and Technology of China (USTC)</w:t>
      </w:r>
    </w:p>
    <w:p w14:paraId="04562959" w14:textId="77777777" w:rsidR="00B8318A" w:rsidRDefault="00B8318A" w:rsidP="00E45D88">
      <w:pPr>
        <w:ind w:left="2880" w:firstLine="720"/>
      </w:pPr>
      <w:r>
        <w:t>wilczek@sjtu.edu.cn</w:t>
      </w:r>
    </w:p>
    <w:p w14:paraId="787CE836" w14:textId="77777777" w:rsidR="00B8318A" w:rsidRDefault="00B8318A" w:rsidP="00B8318A">
      <w:pPr>
        <w:jc w:val="center"/>
      </w:pPr>
    </w:p>
    <w:p w14:paraId="6AE55840" w14:textId="0C2063EE" w:rsidR="00B8318A" w:rsidRDefault="002C4F78" w:rsidP="00B8318A">
      <w:pPr>
        <w:jc w:val="center"/>
      </w:pPr>
      <w:r>
        <w:t xml:space="preserve">Wager </w:t>
      </w:r>
      <w:r w:rsidR="00B8318A">
        <w:t>Professor</w:t>
      </w:r>
    </w:p>
    <w:p w14:paraId="7B777A2B" w14:textId="77777777" w:rsidR="00B8318A" w:rsidRDefault="00B8318A" w:rsidP="00B8318A">
      <w:pPr>
        <w:jc w:val="center"/>
      </w:pPr>
      <w:r>
        <w:t>Arizona State University</w:t>
      </w:r>
    </w:p>
    <w:p w14:paraId="3196CB9E" w14:textId="77777777" w:rsidR="00B8318A" w:rsidRDefault="00B8318A" w:rsidP="00B8318A">
      <w:pPr>
        <w:jc w:val="center"/>
      </w:pPr>
      <w:r>
        <w:t>Tempe AZ, USA</w:t>
      </w:r>
    </w:p>
    <w:p w14:paraId="010E39F4" w14:textId="78869334" w:rsidR="00B8318A" w:rsidRDefault="00B8318A" w:rsidP="00B8318A">
      <w:pPr>
        <w:jc w:val="center"/>
      </w:pPr>
      <w:r>
        <w:t>fwilczek@asu.edu</w:t>
      </w:r>
    </w:p>
    <w:p w14:paraId="19D1F90B" w14:textId="77777777" w:rsidR="00B8318A" w:rsidRDefault="00B8318A" w:rsidP="00B8318A">
      <w:pPr>
        <w:jc w:val="center"/>
      </w:pPr>
    </w:p>
    <w:p w14:paraId="274BE5B4" w14:textId="77777777" w:rsidR="00B8318A" w:rsidRDefault="00B8318A" w:rsidP="00B8318A">
      <w:pPr>
        <w:jc w:val="center"/>
      </w:pPr>
      <w:r>
        <w:t>Professor of Physics</w:t>
      </w:r>
    </w:p>
    <w:p w14:paraId="25B7ED0B" w14:textId="77777777" w:rsidR="00B8318A" w:rsidRDefault="00B8318A" w:rsidP="00B8318A">
      <w:pPr>
        <w:jc w:val="center"/>
      </w:pPr>
      <w:r>
        <w:t>Stockholm University</w:t>
      </w:r>
    </w:p>
    <w:p w14:paraId="1C0D7522" w14:textId="77777777" w:rsidR="00B8318A" w:rsidRDefault="00B8318A" w:rsidP="00B8318A">
      <w:pPr>
        <w:jc w:val="center"/>
      </w:pPr>
      <w:r>
        <w:t>Stockholm, Sweden</w:t>
      </w:r>
    </w:p>
    <w:p w14:paraId="4B53690A" w14:textId="77777777" w:rsidR="00B8318A" w:rsidRDefault="00B8318A" w:rsidP="00B8318A">
      <w:pPr>
        <w:jc w:val="center"/>
      </w:pPr>
      <w:r>
        <w:t>frank.wilczek@fysik.su.se</w:t>
      </w:r>
    </w:p>
    <w:p w14:paraId="59F171FF" w14:textId="77777777" w:rsidR="00B8318A" w:rsidRDefault="00B8318A" w:rsidP="00B8318A">
      <w:pPr>
        <w:jc w:val="center"/>
      </w:pPr>
    </w:p>
    <w:p w14:paraId="1EAF1F34" w14:textId="77777777" w:rsidR="00B8318A" w:rsidRDefault="00B8318A" w:rsidP="00B8318A"/>
    <w:p w14:paraId="3F4CC005" w14:textId="77777777" w:rsidR="00B8318A" w:rsidRDefault="00B8318A" w:rsidP="00B8318A"/>
    <w:p w14:paraId="7E6F4725" w14:textId="77777777" w:rsidR="00B8318A" w:rsidRDefault="00B8318A" w:rsidP="00B8318A">
      <w:r>
        <w:t>Personal Information:</w:t>
      </w:r>
    </w:p>
    <w:p w14:paraId="0E0953A6" w14:textId="77777777" w:rsidR="00B8318A" w:rsidRDefault="00B8318A" w:rsidP="00B8318A">
      <w:r>
        <w:t xml:space="preserve">Born in New York, May 15, 1951 (U.S. Citizen) </w:t>
      </w:r>
    </w:p>
    <w:p w14:paraId="16DACEDD" w14:textId="77777777" w:rsidR="00B8318A" w:rsidRDefault="00B8318A" w:rsidP="00B8318A">
      <w:r>
        <w:t>Married to Elizabeth J. Devine, June 3, 1973</w:t>
      </w:r>
    </w:p>
    <w:p w14:paraId="633EB9AB" w14:textId="77777777" w:rsidR="00B8318A" w:rsidRDefault="00B8318A" w:rsidP="00B8318A">
      <w:r>
        <w:t>Two children (Amity, born 9/3/74 and Mira, born 1/18/82)</w:t>
      </w:r>
    </w:p>
    <w:p w14:paraId="7865B69A" w14:textId="77777777" w:rsidR="00B8318A" w:rsidRDefault="00B8318A" w:rsidP="00B8318A"/>
    <w:p w14:paraId="711B17D8" w14:textId="77777777" w:rsidR="00B8318A" w:rsidRDefault="00B8318A" w:rsidP="00B8318A">
      <w:r>
        <w:t>Education:</w:t>
      </w:r>
    </w:p>
    <w:p w14:paraId="376EBADF" w14:textId="77777777" w:rsidR="00B8318A" w:rsidRDefault="00B8318A" w:rsidP="00B8318A">
      <w:r>
        <w:t>B.S University of Chicago (Mathematics), 1970</w:t>
      </w:r>
    </w:p>
    <w:p w14:paraId="78EFE35A" w14:textId="7DF6A321" w:rsidR="00F12FF8" w:rsidRDefault="00B8318A" w:rsidP="00B8318A">
      <w:r>
        <w:t xml:space="preserve">M.A. Princeton University (Mathematics), 1972 </w:t>
      </w:r>
    </w:p>
    <w:p w14:paraId="2E03CB2A" w14:textId="7FE46B28" w:rsidR="00B8318A" w:rsidRDefault="00B8318A" w:rsidP="00B8318A">
      <w:r>
        <w:t>Ph.D. Princeton University (Physics), 1974</w:t>
      </w:r>
    </w:p>
    <w:p w14:paraId="6295CF0A" w14:textId="77777777" w:rsidR="00B8318A" w:rsidRDefault="00B8318A" w:rsidP="00B8318A"/>
    <w:p w14:paraId="2834A919" w14:textId="77777777" w:rsidR="00B8318A" w:rsidRDefault="00B8318A" w:rsidP="00B8318A">
      <w:r>
        <w:t>Experience:</w:t>
      </w:r>
    </w:p>
    <w:p w14:paraId="0747DE3B" w14:textId="77777777" w:rsidR="00B8318A" w:rsidRDefault="00B8318A" w:rsidP="00B8318A">
      <w:r>
        <w:t>Instructor, Princeton University, January 1974-June 1974</w:t>
      </w:r>
    </w:p>
    <w:p w14:paraId="6B252F1C" w14:textId="77777777" w:rsidR="00B8318A" w:rsidRDefault="00B8318A" w:rsidP="00B8318A">
      <w:r>
        <w:t>Assistant Professor, Princeton University, September 1974-June 1976</w:t>
      </w:r>
    </w:p>
    <w:p w14:paraId="0C8D2F6C" w14:textId="77777777" w:rsidR="00B8318A" w:rsidRDefault="00B8318A" w:rsidP="00B8318A">
      <w:r>
        <w:lastRenderedPageBreak/>
        <w:t xml:space="preserve">Visiting Fellow, The Institute for Advanced Study, September 1976-June 1977 </w:t>
      </w:r>
    </w:p>
    <w:p w14:paraId="1F610B97" w14:textId="77777777" w:rsidR="00B8318A" w:rsidRDefault="00B8318A" w:rsidP="00B8318A">
      <w:r>
        <w:t xml:space="preserve">Assistant Professor, Princeton University, September 1977-June 1978 </w:t>
      </w:r>
    </w:p>
    <w:p w14:paraId="69067306" w14:textId="77777777" w:rsidR="00B8318A" w:rsidRDefault="00B8318A" w:rsidP="00B8318A">
      <w:r>
        <w:t xml:space="preserve">Associate Professor, Princeton University, September 1978-June 1980 </w:t>
      </w:r>
    </w:p>
    <w:p w14:paraId="37779ED9" w14:textId="77777777" w:rsidR="00B8318A" w:rsidRDefault="00B8318A" w:rsidP="00B8318A">
      <w:r>
        <w:t>Professor, Princeton University, July 1980-June 1981</w:t>
      </w:r>
    </w:p>
    <w:p w14:paraId="0315B35E" w14:textId="77777777" w:rsidR="00B8318A" w:rsidRDefault="00B8318A" w:rsidP="00B8318A">
      <w:r>
        <w:t xml:space="preserve">Professor, University of California, Santa Barbara, November 1980-December 1988 </w:t>
      </w:r>
    </w:p>
    <w:p w14:paraId="728ECA07" w14:textId="77777777" w:rsidR="00B8318A" w:rsidRDefault="00B8318A" w:rsidP="00B8318A">
      <w:r>
        <w:t xml:space="preserve">Member, Institute for Theoretical Physics, University of   California, Santa Barbara, November    </w:t>
      </w:r>
    </w:p>
    <w:p w14:paraId="6AE9672D" w14:textId="77777777" w:rsidR="00B8318A" w:rsidRDefault="00B8318A" w:rsidP="00B8318A">
      <w:r>
        <w:t xml:space="preserve">     1980-December 1988</w:t>
      </w:r>
    </w:p>
    <w:p w14:paraId="17282B34" w14:textId="77777777" w:rsidR="00B8318A" w:rsidRDefault="00B8318A" w:rsidP="00B8318A">
      <w:r>
        <w:t xml:space="preserve">Visiting Professor, Harvard University, September 1987-June 1988 </w:t>
      </w:r>
    </w:p>
    <w:p w14:paraId="7B0E151F" w14:textId="77777777" w:rsidR="00B8318A" w:rsidRDefault="00B8318A" w:rsidP="00B8318A">
      <w:r>
        <w:t xml:space="preserve">Professor, School of Natural Sciences, The Institute for Advanced Study, Princeton, NJ,    </w:t>
      </w:r>
    </w:p>
    <w:p w14:paraId="664D3F0B" w14:textId="77777777" w:rsidR="00B8318A" w:rsidRDefault="00B8318A" w:rsidP="00B8318A">
      <w:r>
        <w:t xml:space="preserve">    January 1989-August 2000</w:t>
      </w:r>
    </w:p>
    <w:p w14:paraId="3C7881B5" w14:textId="77777777" w:rsidR="00B8318A" w:rsidRDefault="00B8318A" w:rsidP="00B8318A">
      <w:r>
        <w:t xml:space="preserve">Professor, Massachusetts Institute of Technology, September 2000- </w:t>
      </w:r>
    </w:p>
    <w:p w14:paraId="7614C821" w14:textId="77777777" w:rsidR="00B8318A" w:rsidRDefault="00B8318A" w:rsidP="00B8318A">
      <w:r>
        <w:t>Visiting Professor, NORDITA, Fall 2007 -</w:t>
      </w:r>
    </w:p>
    <w:p w14:paraId="164E8FDA" w14:textId="77777777" w:rsidR="00B8318A" w:rsidRDefault="00B8318A" w:rsidP="00B8318A">
      <w:r>
        <w:t>Visiting Professor, Oxford University, Spring 2008</w:t>
      </w:r>
    </w:p>
    <w:p w14:paraId="5EF16D65" w14:textId="6B6921F8" w:rsidR="00B8318A" w:rsidRDefault="00B8318A" w:rsidP="00B8318A">
      <w:r>
        <w:t>Distinguished Visiting Professor, Arizona State University, Winter 2010-2016</w:t>
      </w:r>
    </w:p>
    <w:p w14:paraId="0A4C8901" w14:textId="77777777" w:rsidR="005F2596" w:rsidRDefault="005F2596" w:rsidP="005F2596">
      <w:pPr>
        <w:autoSpaceDE w:val="0"/>
        <w:autoSpaceDN w:val="0"/>
        <w:adjustRightInd w:val="0"/>
        <w:rPr>
          <w:rFonts w:eastAsiaTheme="minorEastAsia"/>
        </w:rPr>
      </w:pPr>
      <w:r>
        <w:rPr>
          <w:rFonts w:eastAsiaTheme="minorEastAsia"/>
        </w:rPr>
        <w:t>Chief Scientist, Wilczek Quantum Center, Shanghai Jiao Tong University, Shanghai,</w:t>
      </w:r>
    </w:p>
    <w:p w14:paraId="7EE5D241" w14:textId="69FE3ADA" w:rsidR="005F2596" w:rsidRDefault="005F2596" w:rsidP="005F2596">
      <w:pPr>
        <w:rPr>
          <w:rFonts w:eastAsiaTheme="minorEastAsia"/>
        </w:rPr>
      </w:pPr>
      <w:r>
        <w:rPr>
          <w:rFonts w:eastAsiaTheme="minorEastAsia"/>
        </w:rPr>
        <w:t>China, October 2014</w:t>
      </w:r>
    </w:p>
    <w:p w14:paraId="5924BCB9" w14:textId="63259BC1" w:rsidR="00EB4EED" w:rsidRDefault="00EB4EED" w:rsidP="005F2596">
      <w:r>
        <w:t>Professor of Physics, Stockholm University, May 2016</w:t>
      </w:r>
    </w:p>
    <w:p w14:paraId="6EFE954E" w14:textId="3B491CE2" w:rsidR="00B8318A" w:rsidRDefault="00B8318A" w:rsidP="00B8318A">
      <w:r>
        <w:t xml:space="preserve">Distinguished Professor, Arizona State University, July 2016 – </w:t>
      </w:r>
    </w:p>
    <w:p w14:paraId="37B2B478" w14:textId="731A9CF3" w:rsidR="00B8318A" w:rsidRDefault="00B8318A" w:rsidP="00B8318A">
      <w:r w:rsidRPr="00624092">
        <w:t>Founding Director of the Tsung-Dao Lee Institute at the Shanghai Jiao Tong University in Shanghai, China, Sept. 2017.</w:t>
      </w:r>
    </w:p>
    <w:p w14:paraId="5F0406E5" w14:textId="3AA86A2E" w:rsidR="00EB4EED" w:rsidRDefault="00EB4EED" w:rsidP="00B8318A">
      <w:r>
        <w:t>Chief Scientist</w:t>
      </w:r>
      <w:r w:rsidRPr="00EB4EED">
        <w:t xml:space="preserve"> </w:t>
      </w:r>
      <w:r w:rsidRPr="00624092">
        <w:t xml:space="preserve">of the Tsung-Dao Lee Institute at the Shanghai Jiao Tong University in Shanghai, China, </w:t>
      </w:r>
      <w:r>
        <w:t>2022</w:t>
      </w:r>
      <w:r w:rsidRPr="00624092">
        <w:t>.</w:t>
      </w:r>
    </w:p>
    <w:p w14:paraId="5530C391" w14:textId="6C7F3DFD" w:rsidR="000666A3" w:rsidRDefault="000666A3" w:rsidP="00B8318A">
      <w:r>
        <w:t xml:space="preserve">Chief Scientist at Wilczek Quantum Center at </w:t>
      </w:r>
      <w:r w:rsidRPr="000666A3">
        <w:t>University of Science and Technology of China (USTC)</w:t>
      </w:r>
      <w:r>
        <w:t>.</w:t>
      </w:r>
    </w:p>
    <w:p w14:paraId="25562085" w14:textId="0995928D" w:rsidR="0070518F" w:rsidRPr="00624092" w:rsidRDefault="0070518F" w:rsidP="00B8318A">
      <w:r>
        <w:t>Wager Professor at Arizona State University, 2025.</w:t>
      </w:r>
    </w:p>
    <w:p w14:paraId="5DC21F0E" w14:textId="77777777" w:rsidR="00B8318A" w:rsidRDefault="00B8318A" w:rsidP="00B8318A"/>
    <w:p w14:paraId="7B2E5684" w14:textId="77777777" w:rsidR="00B8318A" w:rsidRDefault="00B8318A" w:rsidP="00B8318A"/>
    <w:p w14:paraId="3BB9FE83" w14:textId="77777777" w:rsidR="00B8318A" w:rsidRDefault="00B8318A" w:rsidP="00B8318A"/>
    <w:p w14:paraId="6965CB78" w14:textId="77777777" w:rsidR="00B8318A" w:rsidRPr="00BE7715" w:rsidRDefault="00B8318A" w:rsidP="00B8318A">
      <w:pPr>
        <w:ind w:left="119"/>
        <w:rPr>
          <w:color w:val="000000"/>
        </w:rPr>
      </w:pPr>
      <w:r w:rsidRPr="00AB1FC1">
        <w:rPr>
          <w:color w:val="000000"/>
        </w:rPr>
        <w:t>Awards, Honorary Societies:</w:t>
      </w:r>
    </w:p>
    <w:p w14:paraId="013B994F" w14:textId="258AF7DA" w:rsidR="00B8318A" w:rsidRDefault="00B8318A" w:rsidP="00B8318A">
      <w:pPr>
        <w:spacing w:before="76"/>
        <w:ind w:left="705"/>
        <w:rPr>
          <w:color w:val="000000"/>
        </w:rPr>
      </w:pPr>
      <w:r w:rsidRPr="00AB1FC1">
        <w:rPr>
          <w:color w:val="000000"/>
        </w:rPr>
        <w:t>1967</w:t>
      </w:r>
      <w:r w:rsidRPr="00AB1FC1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B1FC1">
        <w:rPr>
          <w:color w:val="000000"/>
        </w:rPr>
        <w:t>Westinghouse Science Talent Search, 4th Prize</w:t>
      </w:r>
    </w:p>
    <w:p w14:paraId="5F532C2D" w14:textId="14FE66DE" w:rsidR="00F12FF8" w:rsidRPr="00AB1FC1" w:rsidRDefault="00F12FF8" w:rsidP="00B8318A">
      <w:pPr>
        <w:spacing w:before="76"/>
        <w:ind w:left="705"/>
      </w:pPr>
      <w:r>
        <w:t>1967-1970</w:t>
      </w:r>
      <w:r>
        <w:tab/>
      </w:r>
      <w:r>
        <w:tab/>
        <w:t>University Scholar, University of Chicago</w:t>
      </w:r>
    </w:p>
    <w:p w14:paraId="66750F96" w14:textId="77777777" w:rsidR="00B8318A" w:rsidRPr="009820A9" w:rsidRDefault="00B8318A" w:rsidP="00B8318A">
      <w:pPr>
        <w:spacing w:before="12"/>
        <w:ind w:left="705"/>
        <w:rPr>
          <w:color w:val="000000"/>
        </w:rPr>
      </w:pPr>
      <w:r w:rsidRPr="00AB1FC1">
        <w:rPr>
          <w:color w:val="000000"/>
        </w:rPr>
        <w:t>1969</w:t>
      </w:r>
      <w:r w:rsidRPr="00AB1FC1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B1FC1">
        <w:rPr>
          <w:color w:val="000000"/>
        </w:rPr>
        <w:t>Phi Beta Kappa</w:t>
      </w:r>
    </w:p>
    <w:p w14:paraId="33E3EDEC" w14:textId="77777777" w:rsidR="00B8318A" w:rsidRPr="009820A9" w:rsidRDefault="00B8318A" w:rsidP="00B8318A">
      <w:pPr>
        <w:spacing w:before="9"/>
        <w:ind w:left="705"/>
        <w:rPr>
          <w:color w:val="000000"/>
        </w:rPr>
      </w:pPr>
      <w:r w:rsidRPr="00AB1FC1">
        <w:rPr>
          <w:color w:val="000000"/>
        </w:rPr>
        <w:t>1973</w:t>
      </w:r>
      <w:r w:rsidRPr="00AB1FC1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B1FC1">
        <w:rPr>
          <w:color w:val="000000"/>
        </w:rPr>
        <w:t>Ettore Majorana “Best Student” Prize</w:t>
      </w:r>
    </w:p>
    <w:p w14:paraId="4A2B4269" w14:textId="77777777" w:rsidR="00B8318A" w:rsidRPr="009820A9" w:rsidRDefault="00B8318A" w:rsidP="00B8318A">
      <w:pPr>
        <w:spacing w:before="11"/>
        <w:ind w:left="705"/>
        <w:rPr>
          <w:color w:val="000000"/>
        </w:rPr>
      </w:pPr>
      <w:r w:rsidRPr="00AB1FC1">
        <w:rPr>
          <w:color w:val="000000"/>
        </w:rPr>
        <w:t>1975-1977</w:t>
      </w:r>
      <w:r w:rsidRPr="00AB1FC1">
        <w:rPr>
          <w:color w:val="000000"/>
        </w:rPr>
        <w:tab/>
      </w:r>
      <w:r>
        <w:rPr>
          <w:color w:val="000000"/>
        </w:rPr>
        <w:tab/>
      </w:r>
      <w:r w:rsidRPr="00AB1FC1">
        <w:rPr>
          <w:color w:val="000000"/>
        </w:rPr>
        <w:t>AP Sloan Foundation Fellow</w:t>
      </w:r>
    </w:p>
    <w:p w14:paraId="789FA183" w14:textId="77777777" w:rsidR="00B8318A" w:rsidRPr="009820A9" w:rsidRDefault="00B8318A" w:rsidP="00B8318A">
      <w:pPr>
        <w:spacing w:before="9"/>
        <w:ind w:left="2880" w:right="1926" w:hanging="2175"/>
        <w:rPr>
          <w:color w:val="000000"/>
        </w:rPr>
      </w:pPr>
      <w:r w:rsidRPr="009820A9">
        <w:rPr>
          <w:color w:val="000000"/>
        </w:rPr>
        <w:t>July 1982-1987</w:t>
      </w:r>
      <w:r w:rsidRPr="009820A9">
        <w:rPr>
          <w:color w:val="000000"/>
        </w:rPr>
        <w:tab/>
        <w:t>John &amp; Catherine MacArthur Foundation Fellow</w:t>
      </w:r>
      <w:r w:rsidRPr="00AB1FC1">
        <w:rPr>
          <w:color w:val="000000"/>
        </w:rPr>
        <w:t xml:space="preserve"> </w:t>
      </w:r>
    </w:p>
    <w:p w14:paraId="1F0429F5" w14:textId="5FFBAA34" w:rsidR="00B8318A" w:rsidRPr="009820A9" w:rsidRDefault="00B8318A" w:rsidP="00B8318A">
      <w:pPr>
        <w:spacing w:before="9"/>
        <w:ind w:left="705" w:right="1926"/>
        <w:rPr>
          <w:color w:val="000000"/>
        </w:rPr>
      </w:pPr>
      <w:r w:rsidRPr="009820A9">
        <w:rPr>
          <w:color w:val="000000"/>
        </w:rPr>
        <w:t>April 1986</w:t>
      </w:r>
      <w:r w:rsidRPr="009820A9">
        <w:rPr>
          <w:color w:val="000000"/>
        </w:rPr>
        <w:tab/>
      </w:r>
      <w:r w:rsidRPr="009820A9">
        <w:rPr>
          <w:color w:val="000000"/>
        </w:rPr>
        <w:tab/>
        <w:t>American Physical Society J.J. Sakurai Prize</w:t>
      </w:r>
    </w:p>
    <w:p w14:paraId="7DCA7025" w14:textId="4C6024C9" w:rsidR="00B8318A" w:rsidRPr="009820A9" w:rsidRDefault="00B8318A" w:rsidP="00B8318A">
      <w:pPr>
        <w:ind w:firstLine="705"/>
        <w:rPr>
          <w:color w:val="000000"/>
        </w:rPr>
      </w:pPr>
      <w:r w:rsidRPr="00AB1FC1">
        <w:rPr>
          <w:color w:val="000000"/>
        </w:rPr>
        <w:t>May 1990-</w:t>
      </w:r>
      <w:r w:rsidRPr="00AB1FC1">
        <w:rPr>
          <w:color w:val="000000"/>
        </w:rPr>
        <w:tab/>
      </w:r>
      <w:r>
        <w:rPr>
          <w:color w:val="000000"/>
        </w:rPr>
        <w:tab/>
      </w:r>
      <w:r w:rsidRPr="00AB1FC1">
        <w:rPr>
          <w:color w:val="000000"/>
        </w:rPr>
        <w:t xml:space="preserve">Member, </w:t>
      </w:r>
      <w:r w:rsidR="001E5DE7">
        <w:rPr>
          <w:color w:val="000000"/>
        </w:rPr>
        <w:t xml:space="preserve">U. S. </w:t>
      </w:r>
      <w:r w:rsidRPr="00AB1FC1">
        <w:rPr>
          <w:color w:val="000000"/>
        </w:rPr>
        <w:t>National Academy of Sciences</w:t>
      </w:r>
    </w:p>
    <w:p w14:paraId="4BFF5CE4" w14:textId="0583FC93" w:rsidR="005E3417" w:rsidRDefault="005E3417" w:rsidP="005E3417">
      <w:pPr>
        <w:ind w:left="2880" w:hanging="2175"/>
        <w:rPr>
          <w:color w:val="000000"/>
        </w:rPr>
      </w:pPr>
      <w:r>
        <w:rPr>
          <w:color w:val="000000"/>
        </w:rPr>
        <w:t>1991</w:t>
      </w:r>
      <w:r>
        <w:rPr>
          <w:color w:val="000000"/>
        </w:rPr>
        <w:tab/>
      </w:r>
      <w:r w:rsidRPr="00F705BE">
        <w:rPr>
          <w:color w:val="000000"/>
        </w:rPr>
        <w:t xml:space="preserve">Second prize </w:t>
      </w:r>
      <w:r>
        <w:rPr>
          <w:color w:val="000000"/>
        </w:rPr>
        <w:t xml:space="preserve">from Gravity Research Foundation </w:t>
      </w:r>
      <w:r w:rsidRPr="00F705BE">
        <w:rPr>
          <w:color w:val="000000"/>
        </w:rPr>
        <w:t>“Quantum Hair and Quantum Gravity”</w:t>
      </w:r>
      <w:r>
        <w:rPr>
          <w:color w:val="000000"/>
        </w:rPr>
        <w:t xml:space="preserve"> (with </w:t>
      </w:r>
      <w:r w:rsidRPr="00F705BE">
        <w:rPr>
          <w:color w:val="000000"/>
        </w:rPr>
        <w:t>Lawrence Krauss, Sidney Coleman, John Preskill</w:t>
      </w:r>
      <w:r>
        <w:rPr>
          <w:color w:val="000000"/>
        </w:rPr>
        <w:t>)</w:t>
      </w:r>
    </w:p>
    <w:p w14:paraId="5A3D3AF8" w14:textId="0D13CF2B" w:rsidR="00B8318A" w:rsidRPr="009820A9" w:rsidRDefault="00B8318A" w:rsidP="00B8318A">
      <w:pPr>
        <w:spacing w:before="9"/>
        <w:ind w:left="705"/>
        <w:rPr>
          <w:color w:val="000000"/>
        </w:rPr>
      </w:pPr>
      <w:r w:rsidRPr="00AB1FC1">
        <w:rPr>
          <w:color w:val="000000"/>
        </w:rPr>
        <w:lastRenderedPageBreak/>
        <w:t>April 1993-</w:t>
      </w:r>
      <w:r w:rsidRPr="00AB1FC1">
        <w:rPr>
          <w:color w:val="000000"/>
        </w:rPr>
        <w:tab/>
      </w:r>
      <w:r>
        <w:rPr>
          <w:color w:val="000000"/>
        </w:rPr>
        <w:tab/>
      </w:r>
      <w:r w:rsidRPr="00AB1FC1">
        <w:rPr>
          <w:color w:val="000000"/>
        </w:rPr>
        <w:t>Member</w:t>
      </w:r>
      <w:r>
        <w:rPr>
          <w:color w:val="000000"/>
        </w:rPr>
        <w:t xml:space="preserve">, American Academy of Arts and </w:t>
      </w:r>
      <w:r w:rsidRPr="00AB1FC1">
        <w:rPr>
          <w:color w:val="000000"/>
        </w:rPr>
        <w:t>Sciences</w:t>
      </w:r>
    </w:p>
    <w:p w14:paraId="7A0C1BEC" w14:textId="54BD750A" w:rsidR="00B8318A" w:rsidRPr="009820A9" w:rsidRDefault="00B8318A" w:rsidP="00B8318A">
      <w:pPr>
        <w:spacing w:before="11"/>
        <w:ind w:left="2880" w:right="1342" w:hanging="2175"/>
        <w:rPr>
          <w:color w:val="000000"/>
        </w:rPr>
      </w:pPr>
      <w:r w:rsidRPr="009820A9">
        <w:rPr>
          <w:color w:val="000000"/>
        </w:rPr>
        <w:t>Aug.</w:t>
      </w:r>
      <w:r w:rsidR="0025133D" w:rsidRPr="009820A9">
        <w:rPr>
          <w:color w:val="000000"/>
        </w:rPr>
        <w:t xml:space="preserve"> </w:t>
      </w:r>
      <w:r w:rsidRPr="009820A9">
        <w:rPr>
          <w:color w:val="000000"/>
        </w:rPr>
        <w:t>1994</w:t>
      </w:r>
      <w:r w:rsidRPr="009820A9">
        <w:rPr>
          <w:color w:val="000000"/>
        </w:rPr>
        <w:tab/>
        <w:t>Awarded the 1994 Dirac Medal and Prize by the International Centre for Theoretical Physics (Trieste, Italy)</w:t>
      </w:r>
    </w:p>
    <w:p w14:paraId="3D983927" w14:textId="256D4DB1" w:rsidR="00B8318A" w:rsidRPr="009820A9" w:rsidRDefault="00B8318A" w:rsidP="00B8318A">
      <w:pPr>
        <w:spacing w:before="3"/>
        <w:ind w:left="705"/>
        <w:rPr>
          <w:color w:val="000000"/>
        </w:rPr>
      </w:pPr>
      <w:r w:rsidRPr="00AB1FC1">
        <w:rPr>
          <w:color w:val="000000"/>
        </w:rPr>
        <w:t>May 2000</w:t>
      </w:r>
      <w:r w:rsidR="00F12FF8">
        <w:rPr>
          <w:color w:val="000000"/>
        </w:rPr>
        <w:t>-</w:t>
      </w:r>
      <w:r w:rsidRPr="00AB1FC1">
        <w:rPr>
          <w:color w:val="000000"/>
        </w:rPr>
        <w:tab/>
      </w:r>
      <w:r>
        <w:rPr>
          <w:color w:val="000000"/>
        </w:rPr>
        <w:tab/>
      </w:r>
      <w:r w:rsidRPr="00AB1FC1">
        <w:rPr>
          <w:color w:val="000000"/>
        </w:rPr>
        <w:t>Foreign Member, Royal Netherlands</w:t>
      </w:r>
    </w:p>
    <w:p w14:paraId="13D54FEF" w14:textId="77777777" w:rsidR="00B8318A" w:rsidRPr="009820A9" w:rsidRDefault="00B8318A" w:rsidP="00B8318A">
      <w:pPr>
        <w:spacing w:before="9"/>
        <w:ind w:left="2160" w:firstLine="720"/>
        <w:rPr>
          <w:color w:val="000000"/>
        </w:rPr>
      </w:pPr>
      <w:r w:rsidRPr="00AB1FC1">
        <w:rPr>
          <w:color w:val="000000"/>
        </w:rPr>
        <w:t>Academy of Arts and Sciences</w:t>
      </w:r>
    </w:p>
    <w:p w14:paraId="25E154DA" w14:textId="6D4A4E6C" w:rsidR="0025133D" w:rsidRDefault="00B8318A" w:rsidP="00B8318A">
      <w:pPr>
        <w:spacing w:before="12"/>
        <w:ind w:left="2880" w:right="964" w:hanging="2175"/>
        <w:rPr>
          <w:color w:val="000000"/>
        </w:rPr>
      </w:pPr>
      <w:r w:rsidRPr="00AB1FC1">
        <w:rPr>
          <w:color w:val="000000"/>
        </w:rPr>
        <w:t>Dec. 2000</w:t>
      </w:r>
      <w:r w:rsidR="00F12FF8">
        <w:rPr>
          <w:color w:val="000000"/>
        </w:rPr>
        <w:t>-</w:t>
      </w:r>
      <w:r w:rsidRPr="00AB1FC1">
        <w:rPr>
          <w:color w:val="000000"/>
        </w:rPr>
        <w:tab/>
        <w:t>F</w:t>
      </w:r>
      <w:r>
        <w:rPr>
          <w:color w:val="000000"/>
        </w:rPr>
        <w:t xml:space="preserve">ellow, American Association for Advancement </w:t>
      </w:r>
      <w:r w:rsidRPr="00AB1FC1">
        <w:rPr>
          <w:color w:val="000000"/>
        </w:rPr>
        <w:t xml:space="preserve">of Science </w:t>
      </w:r>
    </w:p>
    <w:p w14:paraId="7968313A" w14:textId="56AF7E3E" w:rsidR="00B8318A" w:rsidRPr="00AB1FC1" w:rsidRDefault="00B8318A" w:rsidP="00B8318A">
      <w:pPr>
        <w:spacing w:before="12"/>
        <w:ind w:left="2880" w:right="964" w:hanging="2175"/>
      </w:pPr>
      <w:r w:rsidRPr="00AB1FC1">
        <w:rPr>
          <w:color w:val="000000"/>
        </w:rPr>
        <w:t>May 2001</w:t>
      </w:r>
      <w:r w:rsidR="0025133D">
        <w:rPr>
          <w:color w:val="000000"/>
        </w:rPr>
        <w:t xml:space="preserve">                   </w:t>
      </w:r>
      <w:r w:rsidRPr="00AB1FC1">
        <w:rPr>
          <w:color w:val="000000"/>
        </w:rPr>
        <w:t>Ho</w:t>
      </w:r>
      <w:r>
        <w:rPr>
          <w:color w:val="000000"/>
        </w:rPr>
        <w:t xml:space="preserve">norary Doctorate, Universite </w:t>
      </w:r>
      <w:r w:rsidRPr="00AB1FC1">
        <w:rPr>
          <w:color w:val="000000"/>
        </w:rPr>
        <w:t>de Montreal</w:t>
      </w:r>
    </w:p>
    <w:p w14:paraId="2D35811F" w14:textId="77777777" w:rsidR="00B8318A" w:rsidRPr="009820A9" w:rsidRDefault="00B8318A" w:rsidP="00B8318A">
      <w:pPr>
        <w:spacing w:before="4"/>
        <w:ind w:left="705"/>
        <w:rPr>
          <w:color w:val="000000"/>
        </w:rPr>
      </w:pPr>
      <w:r w:rsidRPr="00AB1FC1">
        <w:rPr>
          <w:color w:val="000000"/>
        </w:rPr>
        <w:t>April 2002</w:t>
      </w:r>
      <w:r w:rsidRPr="00AB1FC1">
        <w:rPr>
          <w:color w:val="000000"/>
        </w:rPr>
        <w:tab/>
      </w:r>
      <w:r>
        <w:rPr>
          <w:color w:val="000000"/>
        </w:rPr>
        <w:tab/>
      </w:r>
      <w:r w:rsidRPr="00AB1FC1">
        <w:rPr>
          <w:color w:val="000000"/>
        </w:rPr>
        <w:t>Michelson-Morl</w:t>
      </w:r>
      <w:r>
        <w:rPr>
          <w:color w:val="000000"/>
        </w:rPr>
        <w:t xml:space="preserve">ey Prize, Case Western Reserve </w:t>
      </w:r>
      <w:r w:rsidRPr="00AB1FC1">
        <w:rPr>
          <w:color w:val="000000"/>
        </w:rPr>
        <w:t>University</w:t>
      </w:r>
    </w:p>
    <w:p w14:paraId="78A75042" w14:textId="77777777" w:rsidR="00B8318A" w:rsidRPr="009820A9" w:rsidRDefault="00B8318A" w:rsidP="00B8318A">
      <w:pPr>
        <w:spacing w:before="12"/>
        <w:ind w:left="2880" w:right="1123" w:hanging="2175"/>
        <w:rPr>
          <w:color w:val="000000"/>
        </w:rPr>
      </w:pPr>
      <w:r w:rsidRPr="009820A9">
        <w:rPr>
          <w:color w:val="000000"/>
        </w:rPr>
        <w:t>Oct. 2002</w:t>
      </w:r>
      <w:r w:rsidRPr="009820A9">
        <w:rPr>
          <w:color w:val="000000"/>
        </w:rPr>
        <w:tab/>
        <w:t xml:space="preserve">Lorentz Medal, Royal Netherlands Academy of Arts     </w:t>
      </w:r>
    </w:p>
    <w:p w14:paraId="45BEF78D" w14:textId="77777777" w:rsidR="00B8318A" w:rsidRDefault="00B8318A" w:rsidP="00B8318A">
      <w:pPr>
        <w:spacing w:before="12"/>
        <w:ind w:left="2880" w:right="1123"/>
        <w:rPr>
          <w:color w:val="000000"/>
        </w:rPr>
      </w:pPr>
      <w:r w:rsidRPr="009820A9">
        <w:rPr>
          <w:color w:val="000000"/>
        </w:rPr>
        <w:t xml:space="preserve">     and Science</w:t>
      </w:r>
      <w:r w:rsidRPr="00AB1FC1">
        <w:rPr>
          <w:color w:val="000000"/>
        </w:rPr>
        <w:t xml:space="preserve"> </w:t>
      </w:r>
    </w:p>
    <w:p w14:paraId="4A2BB490" w14:textId="77777777" w:rsidR="00B8318A" w:rsidRPr="009820A9" w:rsidRDefault="00B8318A" w:rsidP="00B8318A">
      <w:pPr>
        <w:spacing w:before="12"/>
        <w:ind w:left="705" w:right="1123"/>
        <w:rPr>
          <w:color w:val="000000"/>
        </w:rPr>
      </w:pPr>
      <w:r w:rsidRPr="00AB1FC1">
        <w:rPr>
          <w:color w:val="000000"/>
        </w:rPr>
        <w:t>April 2003</w:t>
      </w:r>
      <w:r w:rsidRPr="00AB1FC1">
        <w:rPr>
          <w:color w:val="000000"/>
        </w:rPr>
        <w:tab/>
      </w:r>
      <w:r>
        <w:rPr>
          <w:color w:val="000000"/>
        </w:rPr>
        <w:tab/>
      </w:r>
      <w:r w:rsidRPr="00AB1FC1">
        <w:rPr>
          <w:color w:val="000000"/>
        </w:rPr>
        <w:t>Lilienfeld Prize, American Physical Society</w:t>
      </w:r>
    </w:p>
    <w:p w14:paraId="09BAD813" w14:textId="467045D1" w:rsidR="00B8318A" w:rsidRPr="009820A9" w:rsidRDefault="00B8318A" w:rsidP="00B8318A">
      <w:pPr>
        <w:spacing w:before="4"/>
        <w:ind w:left="705"/>
        <w:rPr>
          <w:color w:val="000000"/>
        </w:rPr>
      </w:pPr>
      <w:r w:rsidRPr="00AB1FC1">
        <w:rPr>
          <w:color w:val="000000"/>
        </w:rPr>
        <w:t>July 2003</w:t>
      </w:r>
      <w:r w:rsidRPr="00AB1FC1">
        <w:rPr>
          <w:color w:val="000000"/>
        </w:rPr>
        <w:tab/>
      </w:r>
      <w:r>
        <w:rPr>
          <w:color w:val="000000"/>
        </w:rPr>
        <w:tab/>
      </w:r>
      <w:r w:rsidRPr="00AB1FC1">
        <w:rPr>
          <w:color w:val="000000"/>
        </w:rPr>
        <w:t>High Energy Physics Prize, European Physical Society</w:t>
      </w:r>
    </w:p>
    <w:p w14:paraId="6000099F" w14:textId="77777777" w:rsidR="00B8318A" w:rsidRPr="009820A9" w:rsidRDefault="00B8318A" w:rsidP="00B8318A">
      <w:pPr>
        <w:spacing w:before="9"/>
        <w:ind w:left="705"/>
        <w:rPr>
          <w:color w:val="000000"/>
        </w:rPr>
      </w:pPr>
      <w:r w:rsidRPr="00AB1FC1">
        <w:rPr>
          <w:color w:val="000000"/>
        </w:rPr>
        <w:t>July 2003</w:t>
      </w:r>
      <w:r w:rsidRPr="00AB1FC1">
        <w:rPr>
          <w:color w:val="000000"/>
        </w:rPr>
        <w:tab/>
      </w:r>
      <w:r>
        <w:rPr>
          <w:color w:val="000000"/>
        </w:rPr>
        <w:tab/>
        <w:t xml:space="preserve">Faculty of Mathematics and Physics Commemorative </w:t>
      </w:r>
      <w:r w:rsidRPr="00AB1FC1">
        <w:rPr>
          <w:color w:val="000000"/>
        </w:rPr>
        <w:t>Medal,</w:t>
      </w:r>
    </w:p>
    <w:p w14:paraId="7C7E05DB" w14:textId="77777777" w:rsidR="00B8318A" w:rsidRPr="009820A9" w:rsidRDefault="00B8318A" w:rsidP="00B8318A">
      <w:pPr>
        <w:spacing w:before="11"/>
        <w:ind w:left="2880"/>
        <w:rPr>
          <w:color w:val="000000"/>
        </w:rPr>
      </w:pPr>
      <w:r>
        <w:rPr>
          <w:color w:val="000000"/>
        </w:rPr>
        <w:t xml:space="preserve">     </w:t>
      </w:r>
      <w:r w:rsidRPr="00AB1FC1">
        <w:rPr>
          <w:color w:val="000000"/>
        </w:rPr>
        <w:t>Charles University, Prague</w:t>
      </w:r>
    </w:p>
    <w:p w14:paraId="09B38E62" w14:textId="77777777" w:rsidR="00B8318A" w:rsidRPr="009820A9" w:rsidRDefault="00B8318A" w:rsidP="00B8318A">
      <w:pPr>
        <w:spacing w:before="9"/>
        <w:ind w:left="705"/>
        <w:rPr>
          <w:color w:val="000000"/>
        </w:rPr>
      </w:pPr>
      <w:r w:rsidRPr="009820A9">
        <w:rPr>
          <w:color w:val="000000"/>
        </w:rPr>
        <w:t>Dec. 2004</w:t>
      </w:r>
      <w:r w:rsidRPr="009820A9">
        <w:rPr>
          <w:color w:val="000000"/>
        </w:rPr>
        <w:tab/>
      </w:r>
      <w:r w:rsidRPr="009820A9">
        <w:rPr>
          <w:color w:val="000000"/>
        </w:rPr>
        <w:tab/>
        <w:t>Nobel Prize in Physics, Royal Swedish Academy of Sciences,</w:t>
      </w:r>
    </w:p>
    <w:p w14:paraId="486A07C3" w14:textId="77777777" w:rsidR="00B8318A" w:rsidRPr="009820A9" w:rsidRDefault="00B8318A" w:rsidP="00B8318A">
      <w:pPr>
        <w:spacing w:before="11"/>
        <w:ind w:left="2880"/>
        <w:rPr>
          <w:color w:val="000000"/>
        </w:rPr>
      </w:pPr>
      <w:r w:rsidRPr="009820A9">
        <w:rPr>
          <w:color w:val="000000"/>
        </w:rPr>
        <w:t xml:space="preserve">      Stockholm, Sweden</w:t>
      </w:r>
    </w:p>
    <w:p w14:paraId="26B8AC97" w14:textId="77777777" w:rsidR="00B8318A" w:rsidRPr="009820A9" w:rsidRDefault="00B8318A" w:rsidP="00B8318A">
      <w:pPr>
        <w:spacing w:before="9"/>
        <w:ind w:left="705"/>
        <w:rPr>
          <w:color w:val="000000"/>
        </w:rPr>
      </w:pPr>
      <w:r w:rsidRPr="009820A9">
        <w:rPr>
          <w:color w:val="000000"/>
        </w:rPr>
        <w:t>Jan. 2005</w:t>
      </w:r>
      <w:r w:rsidRPr="009820A9">
        <w:rPr>
          <w:color w:val="000000"/>
        </w:rPr>
        <w:tab/>
      </w:r>
      <w:r w:rsidRPr="009820A9">
        <w:rPr>
          <w:color w:val="000000"/>
        </w:rPr>
        <w:tab/>
        <w:t>King Faisal International Prize for Science, King Faisal</w:t>
      </w:r>
    </w:p>
    <w:p w14:paraId="15C1F426" w14:textId="77777777" w:rsidR="00B8318A" w:rsidRPr="009820A9" w:rsidRDefault="00B8318A" w:rsidP="00B8318A">
      <w:pPr>
        <w:spacing w:before="12"/>
        <w:rPr>
          <w:color w:val="000000"/>
        </w:rPr>
      </w:pPr>
      <w:r w:rsidRPr="009820A9">
        <w:rPr>
          <w:color w:val="000000"/>
        </w:rPr>
        <w:t xml:space="preserve">                                                     Foundation</w:t>
      </w:r>
    </w:p>
    <w:p w14:paraId="4CC020BC" w14:textId="77777777" w:rsidR="00B8318A" w:rsidRDefault="00B8318A" w:rsidP="00B8318A">
      <w:pPr>
        <w:spacing w:before="12"/>
        <w:ind w:left="2880" w:right="1748" w:hanging="2175"/>
        <w:rPr>
          <w:color w:val="000000"/>
        </w:rPr>
      </w:pPr>
      <w:r w:rsidRPr="00AB1FC1">
        <w:rPr>
          <w:color w:val="000000"/>
        </w:rPr>
        <w:t>April 2005</w:t>
      </w:r>
      <w:r w:rsidRPr="00AB1FC1">
        <w:rPr>
          <w:color w:val="000000"/>
        </w:rPr>
        <w:tab/>
      </w:r>
      <w:r>
        <w:rPr>
          <w:color w:val="000000"/>
        </w:rPr>
        <w:t xml:space="preserve">Member, </w:t>
      </w:r>
      <w:r w:rsidRPr="00AB1FC1">
        <w:rPr>
          <w:color w:val="000000"/>
        </w:rPr>
        <w:t xml:space="preserve">American Philosophical Society, </w:t>
      </w:r>
      <w:r>
        <w:rPr>
          <w:color w:val="000000"/>
        </w:rPr>
        <w:t xml:space="preserve">  </w:t>
      </w:r>
    </w:p>
    <w:p w14:paraId="01B4985A" w14:textId="77777777" w:rsidR="00B8318A" w:rsidRPr="00AB1FC1" w:rsidRDefault="00B8318A" w:rsidP="00B8318A">
      <w:pPr>
        <w:spacing w:before="12"/>
        <w:ind w:left="2880" w:right="1748" w:hanging="2175"/>
      </w:pPr>
      <w:r>
        <w:rPr>
          <w:color w:val="000000"/>
        </w:rPr>
        <w:t xml:space="preserve">   </w:t>
      </w:r>
      <w:r>
        <w:rPr>
          <w:color w:val="000000"/>
        </w:rPr>
        <w:tab/>
        <w:t xml:space="preserve">       </w:t>
      </w:r>
      <w:r w:rsidRPr="00AB1FC1">
        <w:rPr>
          <w:color w:val="000000"/>
        </w:rPr>
        <w:t xml:space="preserve">Philadelphia </w:t>
      </w:r>
    </w:p>
    <w:p w14:paraId="08457630" w14:textId="77777777" w:rsidR="00B8318A" w:rsidRDefault="00B8318A" w:rsidP="00B8318A">
      <w:pPr>
        <w:spacing w:before="12"/>
        <w:ind w:left="2880" w:right="1748" w:hanging="2175"/>
        <w:rPr>
          <w:color w:val="000000"/>
        </w:rPr>
      </w:pPr>
      <w:r w:rsidRPr="00AB1FC1">
        <w:rPr>
          <w:color w:val="000000"/>
        </w:rPr>
        <w:t>June 2005</w:t>
      </w:r>
      <w:r w:rsidRPr="00AB1FC1">
        <w:rPr>
          <w:color w:val="000000"/>
        </w:rPr>
        <w:tab/>
        <w:t>Golden Plate A</w:t>
      </w:r>
      <w:r>
        <w:rPr>
          <w:color w:val="000000"/>
        </w:rPr>
        <w:t xml:space="preserve">ward, Academy of Achievement, </w:t>
      </w:r>
      <w:r w:rsidRPr="00AB1FC1">
        <w:rPr>
          <w:color w:val="000000"/>
        </w:rPr>
        <w:t xml:space="preserve">New York </w:t>
      </w:r>
    </w:p>
    <w:p w14:paraId="6BD3B979" w14:textId="77777777" w:rsidR="00B8318A" w:rsidRPr="00AB1FC1" w:rsidRDefault="00B8318A" w:rsidP="00B8318A">
      <w:pPr>
        <w:spacing w:before="12"/>
        <w:ind w:left="2880" w:right="1748" w:hanging="2175"/>
      </w:pPr>
      <w:r w:rsidRPr="00AB1FC1">
        <w:rPr>
          <w:color w:val="000000"/>
        </w:rPr>
        <w:t>April 2007</w:t>
      </w:r>
      <w:r w:rsidRPr="00AB1FC1">
        <w:rPr>
          <w:color w:val="000000"/>
        </w:rPr>
        <w:tab/>
      </w:r>
      <w:r>
        <w:rPr>
          <w:color w:val="000000"/>
        </w:rPr>
        <w:t xml:space="preserve">Honorary Doctorate, </w:t>
      </w:r>
      <w:r w:rsidRPr="00AB1FC1">
        <w:rPr>
          <w:color w:val="000000"/>
        </w:rPr>
        <w:t>Clark University</w:t>
      </w:r>
    </w:p>
    <w:p w14:paraId="347F43F8" w14:textId="77777777" w:rsidR="00B8318A" w:rsidRPr="00AB1FC1" w:rsidRDefault="00B8318A" w:rsidP="00B8318A">
      <w:pPr>
        <w:ind w:left="2880" w:right="1925" w:hanging="2175"/>
      </w:pPr>
      <w:r w:rsidRPr="00AB1FC1">
        <w:rPr>
          <w:color w:val="000000"/>
        </w:rPr>
        <w:t>Aug. 2007</w:t>
      </w:r>
      <w:r w:rsidRPr="00AB1FC1">
        <w:rPr>
          <w:color w:val="000000"/>
        </w:rPr>
        <w:tab/>
        <w:t xml:space="preserve">Elected Fellow, Polish Academy of </w:t>
      </w:r>
      <w:r>
        <w:rPr>
          <w:color w:val="000000"/>
        </w:rPr>
        <w:t xml:space="preserve">Arts </w:t>
      </w:r>
      <w:r w:rsidRPr="00AB1FC1">
        <w:rPr>
          <w:color w:val="000000"/>
        </w:rPr>
        <w:t>and Sciences</w:t>
      </w:r>
    </w:p>
    <w:p w14:paraId="115F56BD" w14:textId="77777777" w:rsidR="00B8318A" w:rsidRDefault="00B8318A" w:rsidP="00B8318A">
      <w:pPr>
        <w:ind w:left="2880" w:right="1925" w:hanging="2175"/>
        <w:rPr>
          <w:color w:val="000000"/>
        </w:rPr>
      </w:pPr>
      <w:r w:rsidRPr="00AB1FC1">
        <w:rPr>
          <w:color w:val="000000"/>
        </w:rPr>
        <w:t>May 2008</w:t>
      </w:r>
      <w:r w:rsidRPr="00AB1FC1">
        <w:rPr>
          <w:color w:val="000000"/>
        </w:rPr>
        <w:tab/>
      </w:r>
      <w:r>
        <w:rPr>
          <w:color w:val="000000"/>
        </w:rPr>
        <w:t xml:space="preserve">Honorary Doctorate, Maria </w:t>
      </w:r>
      <w:r w:rsidRPr="00AB1FC1">
        <w:rPr>
          <w:color w:val="000000"/>
        </w:rPr>
        <w:t xml:space="preserve">Curie-Sklodowska University </w:t>
      </w:r>
    </w:p>
    <w:p w14:paraId="118F5BBE" w14:textId="77777777" w:rsidR="00B8318A" w:rsidRPr="00AB1FC1" w:rsidRDefault="00B8318A" w:rsidP="00B8318A">
      <w:pPr>
        <w:ind w:left="2880" w:right="1925" w:hanging="2175"/>
      </w:pPr>
      <w:r w:rsidRPr="00AB1FC1">
        <w:rPr>
          <w:color w:val="000000"/>
        </w:rPr>
        <w:t>Aug. 2008</w:t>
      </w:r>
      <w:r w:rsidRPr="00AB1FC1">
        <w:rPr>
          <w:color w:val="000000"/>
        </w:rPr>
        <w:tab/>
      </w:r>
      <w:r>
        <w:rPr>
          <w:color w:val="000000"/>
        </w:rPr>
        <w:t xml:space="preserve">Honorary Doctorate, The Ohio State </w:t>
      </w:r>
      <w:r w:rsidRPr="00AB1FC1">
        <w:rPr>
          <w:color w:val="000000"/>
        </w:rPr>
        <w:t>University</w:t>
      </w:r>
    </w:p>
    <w:p w14:paraId="43BF3BA6" w14:textId="77777777" w:rsidR="00B8318A" w:rsidRDefault="00B8318A" w:rsidP="00B8318A">
      <w:pPr>
        <w:spacing w:before="2"/>
        <w:ind w:left="2880" w:right="941" w:hanging="2175"/>
        <w:rPr>
          <w:color w:val="000000"/>
        </w:rPr>
      </w:pPr>
      <w:r w:rsidRPr="00AB1FC1">
        <w:rPr>
          <w:color w:val="000000"/>
        </w:rPr>
        <w:t>Nov. 2008</w:t>
      </w:r>
      <w:r w:rsidRPr="00AB1FC1">
        <w:rPr>
          <w:color w:val="000000"/>
        </w:rPr>
        <w:tab/>
      </w:r>
      <w:r>
        <w:rPr>
          <w:color w:val="000000"/>
        </w:rPr>
        <w:t xml:space="preserve">Julius Wess </w:t>
      </w:r>
      <w:r w:rsidRPr="00AB1FC1">
        <w:rPr>
          <w:color w:val="000000"/>
        </w:rPr>
        <w:t xml:space="preserve">Award (Inaugural), </w:t>
      </w:r>
      <w:r>
        <w:rPr>
          <w:color w:val="000000"/>
        </w:rPr>
        <w:t xml:space="preserve">Karlsruhe Institute </w:t>
      </w:r>
      <w:r w:rsidRPr="00AB1FC1">
        <w:rPr>
          <w:color w:val="000000"/>
        </w:rPr>
        <w:t xml:space="preserve">of Technology </w:t>
      </w:r>
    </w:p>
    <w:p w14:paraId="1A602EEA" w14:textId="77777777" w:rsidR="00B8318A" w:rsidRDefault="00B8318A" w:rsidP="00B8318A">
      <w:pPr>
        <w:spacing w:before="2"/>
        <w:ind w:left="705" w:right="941"/>
        <w:rPr>
          <w:color w:val="000000"/>
        </w:rPr>
      </w:pPr>
      <w:r w:rsidRPr="00AB1FC1">
        <w:rPr>
          <w:color w:val="000000"/>
        </w:rPr>
        <w:t>Dec. 2008</w:t>
      </w:r>
      <w:r w:rsidRPr="00AB1FC1">
        <w:rPr>
          <w:color w:val="000000"/>
        </w:rPr>
        <w:tab/>
      </w:r>
      <w:r>
        <w:rPr>
          <w:color w:val="000000"/>
        </w:rPr>
        <w:tab/>
        <w:t xml:space="preserve">Casimir </w:t>
      </w:r>
      <w:r w:rsidRPr="00AB1FC1">
        <w:rPr>
          <w:color w:val="000000"/>
        </w:rPr>
        <w:t>Funk Award</w:t>
      </w:r>
    </w:p>
    <w:p w14:paraId="76F49827" w14:textId="77777777" w:rsidR="00B8318A" w:rsidRPr="00AB1FC1" w:rsidRDefault="00B8318A" w:rsidP="00B8318A">
      <w:pPr>
        <w:spacing w:before="3"/>
        <w:ind w:left="705"/>
      </w:pPr>
      <w:r w:rsidRPr="00AB1FC1">
        <w:rPr>
          <w:color w:val="000000"/>
        </w:rPr>
        <w:t>April 2012</w:t>
      </w:r>
      <w:r w:rsidRPr="00AB1FC1">
        <w:rPr>
          <w:color w:val="000000"/>
        </w:rPr>
        <w:tab/>
      </w:r>
      <w:r>
        <w:rPr>
          <w:color w:val="000000"/>
        </w:rPr>
        <w:tab/>
      </w:r>
      <w:r w:rsidRPr="00AB1FC1">
        <w:rPr>
          <w:color w:val="000000"/>
        </w:rPr>
        <w:t>Th</w:t>
      </w:r>
      <w:r>
        <w:rPr>
          <w:color w:val="000000"/>
        </w:rPr>
        <w:t xml:space="preserve">e Kosciuszko Medal, Kosciuszko </w:t>
      </w:r>
      <w:r w:rsidRPr="00AB1FC1">
        <w:rPr>
          <w:color w:val="000000"/>
        </w:rPr>
        <w:t>Foundation</w:t>
      </w:r>
    </w:p>
    <w:p w14:paraId="207E0582" w14:textId="08052CD6" w:rsidR="00B8318A" w:rsidRDefault="00B8318A" w:rsidP="007F0F2F">
      <w:pPr>
        <w:spacing w:before="11"/>
        <w:ind w:left="2880" w:right="2287" w:hanging="2175"/>
        <w:rPr>
          <w:color w:val="000000"/>
        </w:rPr>
      </w:pPr>
      <w:r w:rsidRPr="00AB1FC1">
        <w:rPr>
          <w:color w:val="000000"/>
        </w:rPr>
        <w:t>Sept. 2012</w:t>
      </w:r>
      <w:r w:rsidRPr="00AB1FC1">
        <w:rPr>
          <w:color w:val="000000"/>
        </w:rPr>
        <w:tab/>
        <w:t>H</w:t>
      </w:r>
      <w:r>
        <w:rPr>
          <w:color w:val="000000"/>
        </w:rPr>
        <w:t>onorary Doctorate, Jagiellonia</w:t>
      </w:r>
      <w:r w:rsidR="0025133D">
        <w:rPr>
          <w:color w:val="000000"/>
        </w:rPr>
        <w:t>n</w:t>
      </w:r>
      <w:r>
        <w:rPr>
          <w:color w:val="000000"/>
        </w:rPr>
        <w:t xml:space="preserve"> </w:t>
      </w:r>
      <w:r w:rsidRPr="00AB1FC1">
        <w:rPr>
          <w:color w:val="000000"/>
        </w:rPr>
        <w:t xml:space="preserve">University, Krakow </w:t>
      </w:r>
    </w:p>
    <w:p w14:paraId="1DA61117" w14:textId="77777777" w:rsidR="00B8318A" w:rsidRPr="00AB1FC1" w:rsidRDefault="00B8318A" w:rsidP="00B8318A">
      <w:pPr>
        <w:spacing w:before="11"/>
        <w:ind w:left="2880" w:right="2287" w:hanging="2175"/>
      </w:pPr>
      <w:r w:rsidRPr="00AB1FC1">
        <w:rPr>
          <w:color w:val="000000"/>
        </w:rPr>
        <w:t>Jan. 2013</w:t>
      </w:r>
      <w:r w:rsidRPr="00AB1FC1">
        <w:rPr>
          <w:color w:val="000000"/>
        </w:rPr>
        <w:tab/>
        <w:t>Honorary Doctorate, Uppsala University</w:t>
      </w:r>
    </w:p>
    <w:p w14:paraId="06EA5010" w14:textId="77777777" w:rsidR="00B8318A" w:rsidRDefault="00B8318A" w:rsidP="00B8318A">
      <w:pPr>
        <w:spacing w:before="4"/>
        <w:ind w:left="2880" w:right="2812" w:hanging="2175"/>
        <w:rPr>
          <w:color w:val="000000"/>
        </w:rPr>
      </w:pPr>
      <w:r w:rsidRPr="00AB1FC1">
        <w:rPr>
          <w:color w:val="000000"/>
        </w:rPr>
        <w:t>Oct. 2013</w:t>
      </w:r>
      <w:r w:rsidRPr="00AB1FC1">
        <w:rPr>
          <w:color w:val="000000"/>
        </w:rPr>
        <w:tab/>
      </w:r>
      <w:r>
        <w:rPr>
          <w:color w:val="000000"/>
        </w:rPr>
        <w:t xml:space="preserve">Honorary </w:t>
      </w:r>
      <w:r w:rsidRPr="00AB1FC1">
        <w:rPr>
          <w:color w:val="000000"/>
        </w:rPr>
        <w:t xml:space="preserve">Doctorate, Gustavus Adophus College </w:t>
      </w:r>
    </w:p>
    <w:p w14:paraId="660E2BD5" w14:textId="77777777" w:rsidR="00B8318A" w:rsidRPr="00AB1FC1" w:rsidRDefault="00B8318A" w:rsidP="00B8318A">
      <w:pPr>
        <w:spacing w:before="4"/>
        <w:ind w:left="705" w:right="2812"/>
      </w:pPr>
      <w:r w:rsidRPr="00AB1FC1">
        <w:rPr>
          <w:color w:val="000000"/>
        </w:rPr>
        <w:lastRenderedPageBreak/>
        <w:t>Dec. 2013</w:t>
      </w:r>
      <w:r w:rsidRPr="00AB1FC1">
        <w:rPr>
          <w:color w:val="000000"/>
        </w:rPr>
        <w:tab/>
      </w:r>
      <w:r>
        <w:rPr>
          <w:color w:val="000000"/>
        </w:rPr>
        <w:tab/>
        <w:t>Oskar Klein Medal,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Stockholm </w:t>
      </w:r>
      <w:r w:rsidRPr="00AB1FC1">
        <w:rPr>
          <w:color w:val="000000"/>
        </w:rPr>
        <w:t>University</w:t>
      </w:r>
    </w:p>
    <w:p w14:paraId="123F7E62" w14:textId="1D64F30D" w:rsidR="000B2D53" w:rsidRDefault="000B2D53" w:rsidP="000B2D53">
      <w:pPr>
        <w:ind w:left="2880" w:hanging="2175"/>
        <w:rPr>
          <w:color w:val="000000"/>
        </w:rPr>
      </w:pPr>
      <w:r w:rsidRPr="00B11280">
        <w:rPr>
          <w:color w:val="000000"/>
        </w:rPr>
        <w:t>June 2014</w:t>
      </w:r>
      <w:r w:rsidRPr="00B11280">
        <w:rPr>
          <w:color w:val="000000"/>
        </w:rPr>
        <w:tab/>
      </w:r>
      <w:r>
        <w:rPr>
          <w:color w:val="000000"/>
        </w:rPr>
        <w:t>First Prize Award from Gravity Research Foundation “</w:t>
      </w:r>
      <w:r w:rsidRPr="00332844">
        <w:rPr>
          <w:color w:val="000000"/>
        </w:rPr>
        <w:t>From B-modes to quantum gravity and unification of forces,” </w:t>
      </w:r>
      <w:r>
        <w:rPr>
          <w:color w:val="000000"/>
        </w:rPr>
        <w:t>(with Lawrence Krauss)</w:t>
      </w:r>
    </w:p>
    <w:p w14:paraId="48B48928" w14:textId="44CCFE35" w:rsidR="00B8318A" w:rsidRPr="00AB1FC1" w:rsidRDefault="00B8318A" w:rsidP="000B2D53">
      <w:pPr>
        <w:spacing w:before="36"/>
        <w:ind w:left="2880" w:right="112" w:hanging="2160"/>
      </w:pPr>
      <w:r w:rsidRPr="00AB1FC1">
        <w:rPr>
          <w:color w:val="000000"/>
        </w:rPr>
        <w:t>Oct. 2015</w:t>
      </w:r>
      <w:r w:rsidRPr="00AB1FC1">
        <w:rPr>
          <w:color w:val="000000"/>
        </w:rPr>
        <w:tab/>
        <w:t xml:space="preserve">Doctor Honoris Causa, Rzeszow University, </w:t>
      </w:r>
      <w:proofErr w:type="spellStart"/>
      <w:r w:rsidRPr="00AB1FC1">
        <w:rPr>
          <w:color w:val="000000"/>
        </w:rPr>
        <w:t>Podkarpacie</w:t>
      </w:r>
      <w:proofErr w:type="spellEnd"/>
      <w:r w:rsidRPr="00AB1FC1">
        <w:rPr>
          <w:color w:val="000000"/>
        </w:rPr>
        <w:t xml:space="preserve"> region, Poland</w:t>
      </w:r>
    </w:p>
    <w:p w14:paraId="50FEAA42" w14:textId="77777777" w:rsidR="00B8318A" w:rsidRPr="00AB1FC1" w:rsidRDefault="00B8318A" w:rsidP="00B8318A">
      <w:pPr>
        <w:spacing w:before="4"/>
        <w:ind w:left="705"/>
      </w:pPr>
      <w:r w:rsidRPr="00AB1FC1">
        <w:rPr>
          <w:color w:val="000000"/>
        </w:rPr>
        <w:t>Sept. 2016</w:t>
      </w:r>
      <w:r w:rsidRPr="00AB1FC1">
        <w:rPr>
          <w:color w:val="000000"/>
        </w:rPr>
        <w:tab/>
      </w:r>
      <w:r>
        <w:rPr>
          <w:color w:val="000000"/>
        </w:rPr>
        <w:tab/>
      </w:r>
      <w:r w:rsidRPr="00AB1FC1">
        <w:rPr>
          <w:color w:val="000000"/>
        </w:rPr>
        <w:t>Richard E. Prange Prize, University of Maryland</w:t>
      </w:r>
    </w:p>
    <w:p w14:paraId="441D64A8" w14:textId="65158C2D" w:rsidR="00B8318A" w:rsidRDefault="00B8318A" w:rsidP="00B8318A">
      <w:pPr>
        <w:spacing w:before="36"/>
        <w:ind w:left="2880" w:right="112" w:hanging="2160"/>
        <w:rPr>
          <w:color w:val="000000"/>
        </w:rPr>
      </w:pPr>
      <w:r w:rsidRPr="00AB1FC1">
        <w:rPr>
          <w:color w:val="000000"/>
        </w:rPr>
        <w:t>Nov. 2017</w:t>
      </w:r>
      <w:r w:rsidRPr="00AB1FC1">
        <w:rPr>
          <w:color w:val="000000"/>
        </w:rPr>
        <w:tab/>
        <w:t xml:space="preserve">Society for </w:t>
      </w:r>
      <w:r w:rsidR="0025133D">
        <w:rPr>
          <w:color w:val="000000"/>
        </w:rPr>
        <w:t>d</w:t>
      </w:r>
      <w:r w:rsidRPr="00AB1FC1">
        <w:rPr>
          <w:color w:val="000000"/>
        </w:rPr>
        <w:t xml:space="preserve">esign and </w:t>
      </w:r>
      <w:r w:rsidR="0025133D">
        <w:rPr>
          <w:color w:val="000000"/>
        </w:rPr>
        <w:t>p</w:t>
      </w:r>
      <w:r w:rsidRPr="00AB1FC1">
        <w:rPr>
          <w:color w:val="000000"/>
        </w:rPr>
        <w:t xml:space="preserve">rocess </w:t>
      </w:r>
      <w:r w:rsidR="0025133D">
        <w:rPr>
          <w:color w:val="000000"/>
        </w:rPr>
        <w:t>s</w:t>
      </w:r>
      <w:r w:rsidRPr="00AB1FC1">
        <w:rPr>
          <w:color w:val="000000"/>
        </w:rPr>
        <w:t xml:space="preserve">cience transformative achievement </w:t>
      </w:r>
      <w:r w:rsidR="0025133D">
        <w:rPr>
          <w:color w:val="000000"/>
        </w:rPr>
        <w:t>a</w:t>
      </w:r>
      <w:r w:rsidRPr="00AB1FC1">
        <w:rPr>
          <w:color w:val="000000"/>
        </w:rPr>
        <w:t>ward, Birmi</w:t>
      </w:r>
      <w:r w:rsidR="007F0F2F">
        <w:rPr>
          <w:color w:val="000000"/>
        </w:rPr>
        <w:t>n</w:t>
      </w:r>
      <w:r w:rsidRPr="00AB1FC1">
        <w:rPr>
          <w:color w:val="000000"/>
        </w:rPr>
        <w:t>gham, AL</w:t>
      </w:r>
    </w:p>
    <w:p w14:paraId="05804279" w14:textId="46FE2249" w:rsidR="00DD1453" w:rsidRPr="00DD1453" w:rsidRDefault="00DD1453" w:rsidP="00DD1453">
      <w:pPr>
        <w:ind w:left="2880" w:hanging="2160"/>
        <w:rPr>
          <w:rFonts w:eastAsiaTheme="minorEastAsia"/>
        </w:rPr>
      </w:pPr>
      <w:r>
        <w:rPr>
          <w:rFonts w:eastAsiaTheme="minorEastAsia"/>
        </w:rPr>
        <w:t>Dec. 2019</w:t>
      </w:r>
      <w:r>
        <w:rPr>
          <w:rFonts w:eastAsiaTheme="minorEastAsia"/>
        </w:rPr>
        <w:tab/>
        <w:t xml:space="preserve">Award </w:t>
      </w:r>
      <w:r w:rsidRPr="00792D8D">
        <w:rPr>
          <w:rFonts w:eastAsiaTheme="minorEastAsia"/>
        </w:rPr>
        <w:t xml:space="preserve">from the Knut and Alice Wallenberg Foundation </w:t>
      </w:r>
      <w:r>
        <w:rPr>
          <w:rFonts w:eastAsiaTheme="minorEastAsia"/>
        </w:rPr>
        <w:t>founding WINQ (Wallenberg Initiative in Networks and Quantum Information)</w:t>
      </w:r>
    </w:p>
    <w:p w14:paraId="16BDE7F2" w14:textId="27911FDE" w:rsidR="003B1837" w:rsidRDefault="003B1837" w:rsidP="003B1837">
      <w:pPr>
        <w:ind w:left="2880" w:hanging="2160"/>
        <w:rPr>
          <w:color w:val="000000"/>
        </w:rPr>
      </w:pPr>
      <w:r>
        <w:rPr>
          <w:color w:val="000000"/>
        </w:rPr>
        <w:t>May 2020</w:t>
      </w:r>
      <w:r>
        <w:rPr>
          <w:color w:val="000000"/>
        </w:rPr>
        <w:tab/>
        <w:t>First Prize Award from Gravity Research Foundation – “The Noise of Gravitons” (with Maulik Parikh, George Zahariade)</w:t>
      </w:r>
    </w:p>
    <w:p w14:paraId="0E3E19E1" w14:textId="39F9B330" w:rsidR="00225684" w:rsidRDefault="00C9758F" w:rsidP="003B1837">
      <w:pPr>
        <w:ind w:left="2880" w:hanging="2160"/>
        <w:rPr>
          <w:color w:val="000000"/>
        </w:rPr>
      </w:pPr>
      <w:r>
        <w:rPr>
          <w:color w:val="000000"/>
        </w:rPr>
        <w:t>Nov. 2021</w:t>
      </w:r>
      <w:r>
        <w:rPr>
          <w:color w:val="000000"/>
        </w:rPr>
        <w:tab/>
        <w:t>Elected Foreign Member, Chinese Academy of Sciences</w:t>
      </w:r>
    </w:p>
    <w:p w14:paraId="39815EE6" w14:textId="69E3A250" w:rsidR="00225684" w:rsidRDefault="00225684" w:rsidP="003B1837">
      <w:pPr>
        <w:ind w:left="2880" w:hanging="2160"/>
        <w:rPr>
          <w:color w:val="000000"/>
        </w:rPr>
      </w:pPr>
      <w:r>
        <w:rPr>
          <w:color w:val="000000"/>
        </w:rPr>
        <w:t>March 2022</w:t>
      </w:r>
      <w:r>
        <w:rPr>
          <w:color w:val="000000"/>
        </w:rPr>
        <w:tab/>
        <w:t>First Recipient of Steven Weinberg Medal, U. Texas Austin</w:t>
      </w:r>
    </w:p>
    <w:p w14:paraId="5CD6C5E1" w14:textId="510E4DE4" w:rsidR="00225684" w:rsidRDefault="00225684" w:rsidP="003B1837">
      <w:pPr>
        <w:ind w:left="2880" w:hanging="2160"/>
        <w:rPr>
          <w:color w:val="000000"/>
        </w:rPr>
      </w:pPr>
      <w:r>
        <w:rPr>
          <w:color w:val="000000"/>
        </w:rPr>
        <w:t>May 2022</w:t>
      </w:r>
      <w:r>
        <w:rPr>
          <w:color w:val="000000"/>
        </w:rPr>
        <w:tab/>
        <w:t>Templeton Prize</w:t>
      </w:r>
    </w:p>
    <w:p w14:paraId="4D7DFD25" w14:textId="75654416" w:rsidR="00175953" w:rsidRDefault="00060BE9" w:rsidP="00175953">
      <w:pPr>
        <w:ind w:left="2880" w:hanging="2160"/>
        <w:rPr>
          <w:color w:val="000000"/>
        </w:rPr>
      </w:pPr>
      <w:r>
        <w:rPr>
          <w:color w:val="000000"/>
        </w:rPr>
        <w:t>Oct. 2022</w:t>
      </w:r>
      <w:r>
        <w:rPr>
          <w:color w:val="000000"/>
        </w:rPr>
        <w:tab/>
      </w:r>
      <w:r w:rsidR="00643154" w:rsidRPr="00643154">
        <w:rPr>
          <w:color w:val="000000"/>
        </w:rPr>
        <w:t xml:space="preserve">Co - Principal Investigator for Knut and Alice Wallenberg Foundation Project: Tuning </w:t>
      </w:r>
      <w:proofErr w:type="gramStart"/>
      <w:r w:rsidR="00643154" w:rsidRPr="00643154">
        <w:rPr>
          <w:color w:val="000000"/>
        </w:rPr>
        <w:t>Into</w:t>
      </w:r>
      <w:proofErr w:type="gramEnd"/>
      <w:r w:rsidR="00643154" w:rsidRPr="00643154">
        <w:rPr>
          <w:color w:val="000000"/>
        </w:rPr>
        <w:t xml:space="preserve"> Dark Matter (5 years, 27.5 MSEK)</w:t>
      </w:r>
    </w:p>
    <w:p w14:paraId="18849CD9" w14:textId="5F6AF84E" w:rsidR="00174581" w:rsidRDefault="00302A18" w:rsidP="00175953">
      <w:pPr>
        <w:ind w:left="2880" w:hanging="2160"/>
        <w:rPr>
          <w:color w:val="000000"/>
        </w:rPr>
      </w:pPr>
      <w:r>
        <w:rPr>
          <w:color w:val="000000"/>
        </w:rPr>
        <w:t xml:space="preserve">Jan </w:t>
      </w:r>
      <w:r w:rsidR="004B1FA6">
        <w:rPr>
          <w:color w:val="000000"/>
        </w:rPr>
        <w:t>2016</w:t>
      </w:r>
      <w:r w:rsidR="00813C0C">
        <w:rPr>
          <w:color w:val="000000"/>
        </w:rPr>
        <w:t>-</w:t>
      </w:r>
      <w:r>
        <w:rPr>
          <w:color w:val="000000"/>
        </w:rPr>
        <w:t>Dec.</w:t>
      </w:r>
      <w:r w:rsidR="00813C0C">
        <w:rPr>
          <w:color w:val="000000"/>
        </w:rPr>
        <w:t>202</w:t>
      </w:r>
      <w:r w:rsidR="009949F2">
        <w:rPr>
          <w:color w:val="000000"/>
        </w:rPr>
        <w:t>5</w:t>
      </w:r>
      <w:r w:rsidR="004B1FA6">
        <w:rPr>
          <w:color w:val="000000"/>
        </w:rPr>
        <w:tab/>
        <w:t>VR Grant from Swedish Research Council</w:t>
      </w:r>
    </w:p>
    <w:p w14:paraId="20B99358" w14:textId="2C3F606A" w:rsidR="00995ED7" w:rsidRDefault="009949F2" w:rsidP="00175953">
      <w:pPr>
        <w:ind w:left="2880" w:hanging="2160"/>
        <w:rPr>
          <w:color w:val="000000"/>
        </w:rPr>
      </w:pPr>
      <w:r>
        <w:rPr>
          <w:color w:val="000000"/>
        </w:rPr>
        <w:t>Sept</w:t>
      </w:r>
      <w:r w:rsidR="00813C0C">
        <w:rPr>
          <w:color w:val="000000"/>
        </w:rPr>
        <w:t xml:space="preserve"> </w:t>
      </w:r>
      <w:r w:rsidR="00995ED7">
        <w:rPr>
          <w:color w:val="000000"/>
        </w:rPr>
        <w:t>2017-</w:t>
      </w:r>
      <w:r w:rsidR="00813C0C">
        <w:rPr>
          <w:color w:val="000000"/>
        </w:rPr>
        <w:t>Aug.</w:t>
      </w:r>
      <w:r w:rsidR="00995ED7">
        <w:rPr>
          <w:color w:val="000000"/>
        </w:rPr>
        <w:t>2022</w:t>
      </w:r>
      <w:r w:rsidR="00995ED7">
        <w:rPr>
          <w:color w:val="000000"/>
        </w:rPr>
        <w:tab/>
        <w:t xml:space="preserve">ERC </w:t>
      </w:r>
      <w:r w:rsidR="00813C0C">
        <w:rPr>
          <w:color w:val="000000"/>
        </w:rPr>
        <w:t xml:space="preserve">Axion </w:t>
      </w:r>
      <w:r w:rsidR="00995ED7">
        <w:rPr>
          <w:color w:val="000000"/>
        </w:rPr>
        <w:t>Advanced Grant</w:t>
      </w:r>
    </w:p>
    <w:p w14:paraId="1CF0A53D" w14:textId="77777777" w:rsidR="00F705BE" w:rsidRDefault="00F705BE" w:rsidP="00F705BE">
      <w:pPr>
        <w:ind w:left="2880" w:hanging="2160"/>
        <w:rPr>
          <w:color w:val="000000"/>
        </w:rPr>
      </w:pPr>
      <w:r>
        <w:rPr>
          <w:color w:val="000000"/>
        </w:rPr>
        <w:t>2025</w:t>
      </w:r>
      <w:r>
        <w:rPr>
          <w:color w:val="000000"/>
        </w:rPr>
        <w:tab/>
        <w:t>First Prize Award from Gravity Research Foundation - “</w:t>
      </w:r>
      <w:r w:rsidRPr="00F705BE">
        <w:rPr>
          <w:color w:val="000000"/>
        </w:rPr>
        <w:t>Probing Quantum Structure in Gravitational Radiation"</w:t>
      </w:r>
      <w:r>
        <w:rPr>
          <w:color w:val="000000"/>
        </w:rPr>
        <w:t xml:space="preserve"> </w:t>
      </w:r>
    </w:p>
    <w:p w14:paraId="25BAD7C3" w14:textId="1844A813" w:rsidR="00F705BE" w:rsidRPr="00F705BE" w:rsidRDefault="00F705BE" w:rsidP="00F705BE">
      <w:pPr>
        <w:ind w:left="2880"/>
        <w:rPr>
          <w:color w:val="000000"/>
        </w:rPr>
      </w:pPr>
      <w:r>
        <w:rPr>
          <w:color w:val="000000"/>
        </w:rPr>
        <w:t xml:space="preserve">(with </w:t>
      </w:r>
      <w:r w:rsidRPr="00F705BE">
        <w:rPr>
          <w:color w:val="000000"/>
        </w:rPr>
        <w:t>Manikandan</w:t>
      </w:r>
      <w:r>
        <w:rPr>
          <w:color w:val="000000"/>
        </w:rPr>
        <w:t>)</w:t>
      </w:r>
    </w:p>
    <w:p w14:paraId="6B20EC7F" w14:textId="77777777" w:rsidR="00060BE9" w:rsidRPr="00AB1FC1" w:rsidRDefault="00060BE9" w:rsidP="004E0C5A">
      <w:pPr>
        <w:rPr>
          <w:color w:val="000000"/>
        </w:rPr>
      </w:pPr>
    </w:p>
    <w:p w14:paraId="36AB6955" w14:textId="77777777" w:rsidR="00B8318A" w:rsidRPr="00AB1FC1" w:rsidRDefault="00B8318A" w:rsidP="00B8318A"/>
    <w:p w14:paraId="7AE7CC44" w14:textId="77777777" w:rsidR="003B1837" w:rsidRPr="00205225" w:rsidRDefault="003B1837" w:rsidP="003B1837">
      <w:pPr>
        <w:ind w:left="119"/>
      </w:pPr>
      <w:r w:rsidRPr="00205225">
        <w:rPr>
          <w:color w:val="000000"/>
        </w:rPr>
        <w:t>Other</w:t>
      </w:r>
      <w:r>
        <w:rPr>
          <w:color w:val="000000"/>
        </w:rPr>
        <w:t xml:space="preserve"> Recognition</w:t>
      </w:r>
      <w:r w:rsidRPr="00205225">
        <w:rPr>
          <w:color w:val="000000"/>
        </w:rPr>
        <w:t>:</w:t>
      </w:r>
    </w:p>
    <w:p w14:paraId="2994372E" w14:textId="77777777" w:rsidR="003B1837" w:rsidRPr="00205225" w:rsidRDefault="003B1837" w:rsidP="003B1837">
      <w:pPr>
        <w:spacing w:before="81"/>
        <w:ind w:left="705"/>
      </w:pPr>
      <w:r w:rsidRPr="00205225">
        <w:rPr>
          <w:color w:val="000000"/>
        </w:rPr>
        <w:t>Dec. 1984</w:t>
      </w:r>
      <w:r w:rsidRPr="00205225">
        <w:rPr>
          <w:color w:val="000000"/>
        </w:rPr>
        <w:tab/>
      </w:r>
      <w:r>
        <w:rPr>
          <w:color w:val="000000"/>
        </w:rPr>
        <w:tab/>
      </w:r>
      <w:r w:rsidRPr="00205225">
        <w:rPr>
          <w:color w:val="000000"/>
        </w:rPr>
        <w:t xml:space="preserve">Selected one of America’s </w:t>
      </w:r>
      <w:r>
        <w:rPr>
          <w:color w:val="000000"/>
        </w:rPr>
        <w:t xml:space="preserve">100 brightest scientists under </w:t>
      </w:r>
      <w:r w:rsidRPr="00205225">
        <w:rPr>
          <w:color w:val="000000"/>
        </w:rPr>
        <w:t>40</w:t>
      </w:r>
    </w:p>
    <w:p w14:paraId="36159789" w14:textId="77777777" w:rsidR="003B1837" w:rsidRPr="00205225" w:rsidRDefault="003B1837" w:rsidP="003B1837">
      <w:pPr>
        <w:spacing w:before="12"/>
        <w:ind w:left="2880" w:right="1207" w:hanging="2175"/>
      </w:pPr>
      <w:r w:rsidRPr="00205225">
        <w:rPr>
          <w:color w:val="000000"/>
        </w:rPr>
        <w:t>Dec. 1984</w:t>
      </w:r>
      <w:r w:rsidRPr="00205225">
        <w:rPr>
          <w:color w:val="000000"/>
        </w:rPr>
        <w:tab/>
        <w:t>Esquire Register; feat</w:t>
      </w:r>
      <w:r>
        <w:rPr>
          <w:color w:val="000000"/>
        </w:rPr>
        <w:t xml:space="preserve">ured in article p. 62, December </w:t>
      </w:r>
      <w:r w:rsidRPr="00205225">
        <w:rPr>
          <w:color w:val="000000"/>
        </w:rPr>
        <w:t xml:space="preserve">1984 issue </w:t>
      </w:r>
    </w:p>
    <w:p w14:paraId="7563229B" w14:textId="77777777" w:rsidR="003B1837" w:rsidRPr="00205225" w:rsidRDefault="003B1837" w:rsidP="003B1837">
      <w:pPr>
        <w:spacing w:before="12"/>
        <w:ind w:left="705" w:right="1207"/>
      </w:pPr>
      <w:r w:rsidRPr="00205225">
        <w:rPr>
          <w:color w:val="000000"/>
        </w:rPr>
        <w:t>June 1998</w:t>
      </w:r>
      <w:r w:rsidRPr="00205225">
        <w:rPr>
          <w:color w:val="000000"/>
        </w:rPr>
        <w:tab/>
      </w:r>
      <w:r>
        <w:rPr>
          <w:color w:val="000000"/>
        </w:rPr>
        <w:tab/>
      </w:r>
      <w:r w:rsidRPr="00205225">
        <w:rPr>
          <w:color w:val="000000"/>
        </w:rPr>
        <w:t>Elected to University of Chicago Board of Trustees</w:t>
      </w:r>
    </w:p>
    <w:p w14:paraId="77338B37" w14:textId="77777777" w:rsidR="003B1837" w:rsidRPr="00205225" w:rsidRDefault="003B1837" w:rsidP="003B1837">
      <w:pPr>
        <w:spacing w:before="4"/>
        <w:ind w:left="705"/>
      </w:pPr>
      <w:r w:rsidRPr="00205225">
        <w:rPr>
          <w:color w:val="000000"/>
        </w:rPr>
        <w:t>April 2003</w:t>
      </w:r>
      <w:r w:rsidRPr="00205225">
        <w:rPr>
          <w:color w:val="000000"/>
        </w:rPr>
        <w:tab/>
      </w:r>
      <w:r>
        <w:rPr>
          <w:color w:val="000000"/>
        </w:rPr>
        <w:tab/>
      </w:r>
      <w:r w:rsidRPr="00205225">
        <w:rPr>
          <w:color w:val="000000"/>
        </w:rPr>
        <w:t xml:space="preserve">“The World’s </w:t>
      </w:r>
      <w:r>
        <w:rPr>
          <w:color w:val="000000"/>
        </w:rPr>
        <w:t xml:space="preserve">Numerical Recipe” selected to </w:t>
      </w:r>
      <w:r w:rsidRPr="00205225">
        <w:rPr>
          <w:color w:val="000000"/>
        </w:rPr>
        <w:t>be</w:t>
      </w:r>
    </w:p>
    <w:p w14:paraId="0F70C760" w14:textId="77777777" w:rsidR="003B1837" w:rsidRPr="00205225" w:rsidRDefault="003B1837" w:rsidP="003B1837">
      <w:pPr>
        <w:spacing w:before="8"/>
        <w:ind w:left="2160" w:firstLine="720"/>
      </w:pPr>
      <w:r w:rsidRPr="00205225">
        <w:rPr>
          <w:color w:val="000000"/>
        </w:rPr>
        <w:t xml:space="preserve">included in </w:t>
      </w:r>
      <w:r w:rsidRPr="00205225">
        <w:rPr>
          <w:i/>
          <w:iCs/>
          <w:color w:val="000000"/>
        </w:rPr>
        <w:t>Best American Science Writing 2003</w:t>
      </w:r>
    </w:p>
    <w:p w14:paraId="749D743B" w14:textId="77777777" w:rsidR="003B1837" w:rsidRPr="00205225" w:rsidRDefault="003B1837" w:rsidP="003B1837">
      <w:pPr>
        <w:spacing w:before="11"/>
        <w:ind w:left="2160" w:firstLine="720"/>
      </w:pPr>
      <w:r w:rsidRPr="00205225">
        <w:rPr>
          <w:color w:val="000000"/>
        </w:rPr>
        <w:t>ed. O. Sacks (Ecco/HarperCollins)</w:t>
      </w:r>
    </w:p>
    <w:p w14:paraId="5780EAC7" w14:textId="77777777" w:rsidR="003B1837" w:rsidRPr="00205225" w:rsidRDefault="003B1837" w:rsidP="003B1837">
      <w:pPr>
        <w:spacing w:before="11"/>
        <w:ind w:left="705"/>
      </w:pPr>
      <w:r w:rsidRPr="00205225">
        <w:rPr>
          <w:color w:val="000000"/>
        </w:rPr>
        <w:t>April 2005</w:t>
      </w:r>
      <w:r w:rsidRPr="00205225">
        <w:rPr>
          <w:color w:val="000000"/>
        </w:rPr>
        <w:tab/>
      </w:r>
      <w:r>
        <w:rPr>
          <w:color w:val="000000"/>
        </w:rPr>
        <w:tab/>
      </w:r>
      <w:r w:rsidRPr="00205225">
        <w:rPr>
          <w:color w:val="000000"/>
        </w:rPr>
        <w:t>“Whence the</w:t>
      </w:r>
      <w:r>
        <w:rPr>
          <w:color w:val="000000"/>
        </w:rPr>
        <w:t xml:space="preserve"> Force of F=ma?” </w:t>
      </w:r>
      <w:r w:rsidRPr="00205225">
        <w:rPr>
          <w:color w:val="000000"/>
        </w:rPr>
        <w:t>selected to be</w:t>
      </w:r>
    </w:p>
    <w:p w14:paraId="07BBAB23" w14:textId="77777777" w:rsidR="003B1837" w:rsidRPr="00205225" w:rsidRDefault="003B1837" w:rsidP="003B1837">
      <w:pPr>
        <w:spacing w:before="8"/>
        <w:ind w:left="2160" w:firstLine="720"/>
      </w:pPr>
      <w:r w:rsidRPr="00205225">
        <w:rPr>
          <w:color w:val="000000"/>
        </w:rPr>
        <w:t xml:space="preserve">included in </w:t>
      </w:r>
      <w:r w:rsidRPr="00205225">
        <w:rPr>
          <w:i/>
          <w:iCs/>
          <w:color w:val="000000"/>
        </w:rPr>
        <w:t>Best American Science Writing 2005</w:t>
      </w:r>
    </w:p>
    <w:p w14:paraId="45A12532" w14:textId="77777777" w:rsidR="003B1837" w:rsidRDefault="003B1837" w:rsidP="003B1837">
      <w:pPr>
        <w:spacing w:before="12"/>
        <w:ind w:left="2160" w:firstLine="720"/>
        <w:rPr>
          <w:color w:val="000000"/>
        </w:rPr>
      </w:pPr>
      <w:r w:rsidRPr="00205225">
        <w:rPr>
          <w:color w:val="000000"/>
        </w:rPr>
        <w:t>ed. A Lightman (Ecco/HarperCollins)</w:t>
      </w:r>
    </w:p>
    <w:p w14:paraId="521CD3F1" w14:textId="77777777" w:rsidR="003B1837" w:rsidRPr="00205225" w:rsidRDefault="003B1837" w:rsidP="003B1837">
      <w:pPr>
        <w:spacing w:before="9"/>
        <w:ind w:firstLine="705"/>
      </w:pPr>
      <w:r w:rsidRPr="00205225">
        <w:rPr>
          <w:color w:val="000000"/>
        </w:rPr>
        <w:t>Nov. 2014</w:t>
      </w:r>
      <w:r w:rsidRPr="00205225">
        <w:rPr>
          <w:color w:val="000000"/>
        </w:rPr>
        <w:tab/>
      </w:r>
      <w:r>
        <w:rPr>
          <w:color w:val="000000"/>
        </w:rPr>
        <w:tab/>
      </w:r>
      <w:r w:rsidRPr="00205225">
        <w:rPr>
          <w:color w:val="000000"/>
        </w:rPr>
        <w:t>Wilczek Quantum Center established at ZJUT, Hangzhou, China</w:t>
      </w:r>
    </w:p>
    <w:p w14:paraId="36FBAA28" w14:textId="77777777" w:rsidR="003B1837" w:rsidRPr="009820A9" w:rsidRDefault="003B1837" w:rsidP="003B1837">
      <w:pPr>
        <w:tabs>
          <w:tab w:val="left" w:pos="720"/>
        </w:tabs>
        <w:rPr>
          <w:color w:val="000000"/>
        </w:rPr>
      </w:pPr>
      <w:r w:rsidRPr="00205225">
        <w:rPr>
          <w:color w:val="000000"/>
        </w:rPr>
        <w:tab/>
        <w:t>Jan. 2016 -</w:t>
      </w:r>
      <w:r w:rsidRPr="00205225">
        <w:rPr>
          <w:color w:val="000000"/>
        </w:rPr>
        <w:tab/>
      </w:r>
      <w:r w:rsidRPr="00205225">
        <w:rPr>
          <w:color w:val="000000"/>
        </w:rPr>
        <w:tab/>
        <w:t>Monthly column “Wilczek’s Universe” at Wall Street Journal</w:t>
      </w:r>
    </w:p>
    <w:p w14:paraId="6000EE6C" w14:textId="3D81FAE1" w:rsidR="00A96B4D" w:rsidRDefault="003B1837" w:rsidP="003B1837">
      <w:pPr>
        <w:rPr>
          <w:color w:val="000000"/>
        </w:rPr>
      </w:pPr>
      <w:r w:rsidRPr="009820A9">
        <w:rPr>
          <w:color w:val="000000"/>
        </w:rPr>
        <w:lastRenderedPageBreak/>
        <w:t>          </w:t>
      </w:r>
      <w:r w:rsidR="007C35C2">
        <w:rPr>
          <w:color w:val="000000"/>
        </w:rPr>
        <w:t xml:space="preserve">  ??</w:t>
      </w:r>
      <w:r w:rsidRPr="009820A9">
        <w:rPr>
          <w:color w:val="000000"/>
        </w:rPr>
        <w:t xml:space="preserve"> </w:t>
      </w:r>
      <w:r w:rsidR="005D18AA" w:rsidRPr="009820A9">
        <w:rPr>
          <w:color w:val="000000"/>
        </w:rPr>
        <w:tab/>
      </w:r>
      <w:r w:rsidR="005D18AA" w:rsidRPr="009820A9">
        <w:rPr>
          <w:color w:val="000000"/>
        </w:rPr>
        <w:tab/>
      </w:r>
      <w:r w:rsidR="005D18AA" w:rsidRPr="009820A9">
        <w:rPr>
          <w:color w:val="000000"/>
        </w:rPr>
        <w:tab/>
      </w:r>
      <w:r w:rsidR="005D18AA" w:rsidRPr="005D18AA">
        <w:rPr>
          <w:color w:val="000000"/>
        </w:rPr>
        <w:t>Awarded VR Grant from Swedish Research Council</w:t>
      </w:r>
    </w:p>
    <w:p w14:paraId="1EEA7F76" w14:textId="610373A3" w:rsidR="00DE350E" w:rsidRPr="005D18AA" w:rsidRDefault="00DE350E" w:rsidP="003B1837">
      <w:pPr>
        <w:rPr>
          <w:color w:val="000000"/>
        </w:rPr>
      </w:pPr>
      <w:r>
        <w:rPr>
          <w:color w:val="000000"/>
        </w:rPr>
        <w:tab/>
      </w:r>
      <w:r w:rsidRPr="009820A9">
        <w:rPr>
          <w:color w:val="000000"/>
        </w:rPr>
        <w:t>Sept.2016</w:t>
      </w:r>
      <w:r w:rsidRPr="009820A9">
        <w:rPr>
          <w:color w:val="000000"/>
        </w:rPr>
        <w:tab/>
      </w:r>
      <w:r w:rsidRPr="009820A9">
        <w:rPr>
          <w:color w:val="000000"/>
        </w:rPr>
        <w:tab/>
        <w:t>West Lake Friendship Award</w:t>
      </w:r>
      <w:r w:rsidR="00805988" w:rsidRPr="009820A9">
        <w:rPr>
          <w:color w:val="000000"/>
        </w:rPr>
        <w:t xml:space="preserve"> </w:t>
      </w:r>
      <w:r w:rsidR="00805988" w:rsidRPr="00805988">
        <w:rPr>
          <w:color w:val="000000"/>
        </w:rPr>
        <w:t xml:space="preserve">– </w:t>
      </w:r>
      <w:r w:rsidR="007D0547">
        <w:t>City of Hangzhou</w:t>
      </w:r>
      <w:r w:rsidR="007D0547" w:rsidRPr="00805988">
        <w:rPr>
          <w:color w:val="000000"/>
        </w:rPr>
        <w:t xml:space="preserve"> </w:t>
      </w:r>
    </w:p>
    <w:p w14:paraId="0A502BDB" w14:textId="04AD9F2C" w:rsidR="004A0D27" w:rsidRPr="009820A9" w:rsidRDefault="003B1837" w:rsidP="00792D8D">
      <w:pPr>
        <w:ind w:left="2880" w:hanging="2160"/>
        <w:rPr>
          <w:color w:val="000000"/>
        </w:rPr>
      </w:pPr>
      <w:r w:rsidRPr="00205225">
        <w:rPr>
          <w:color w:val="000000"/>
        </w:rPr>
        <w:t>March 2017</w:t>
      </w:r>
      <w:r w:rsidR="00792D8D">
        <w:rPr>
          <w:color w:val="000000"/>
        </w:rPr>
        <w:tab/>
      </w:r>
      <w:r w:rsidR="004A0D27" w:rsidRPr="004A0D27">
        <w:rPr>
          <w:color w:val="000000"/>
        </w:rPr>
        <w:t>Awarded ERC Advanced Grant</w:t>
      </w:r>
      <w:r w:rsidR="00174581">
        <w:rPr>
          <w:color w:val="000000"/>
        </w:rPr>
        <w:t xml:space="preserve"> “Axion”</w:t>
      </w:r>
    </w:p>
    <w:p w14:paraId="071EAE3A" w14:textId="0B7F0A48" w:rsidR="003B1837" w:rsidRPr="009820A9" w:rsidRDefault="003B1837" w:rsidP="003B1837">
      <w:pPr>
        <w:ind w:left="2880" w:hanging="2880"/>
        <w:rPr>
          <w:color w:val="000000"/>
        </w:rPr>
      </w:pPr>
      <w:r w:rsidRPr="00205225">
        <w:rPr>
          <w:color w:val="000000"/>
        </w:rPr>
        <w:t>          </w:t>
      </w:r>
      <w:r>
        <w:rPr>
          <w:color w:val="000000"/>
        </w:rPr>
        <w:t xml:space="preserve">  </w:t>
      </w:r>
      <w:r w:rsidRPr="00205225">
        <w:rPr>
          <w:color w:val="000000"/>
        </w:rPr>
        <w:t>April 2017</w:t>
      </w:r>
      <w:r>
        <w:rPr>
          <w:color w:val="000000"/>
        </w:rPr>
        <w:tab/>
      </w:r>
      <w:r w:rsidRPr="00205225">
        <w:rPr>
          <w:color w:val="000000"/>
        </w:rPr>
        <w:t>Lee Kong Chian Distinguished Professor under the IAS’s Lee Kong Chian Endowment Fund.</w:t>
      </w:r>
      <w:r w:rsidR="007C35C2">
        <w:rPr>
          <w:color w:val="000000"/>
        </w:rPr>
        <w:t xml:space="preserve">                                                                                    </w:t>
      </w:r>
    </w:p>
    <w:p w14:paraId="242DCE91" w14:textId="0E3C867E" w:rsidR="007C35C2" w:rsidRDefault="00995ED7" w:rsidP="007C35C2">
      <w:pPr>
        <w:ind w:firstLine="720"/>
        <w:rPr>
          <w:color w:val="000000"/>
        </w:rPr>
      </w:pPr>
      <w:r>
        <w:rPr>
          <w:color w:val="000000"/>
        </w:rPr>
        <w:t>Jan 2022-</w:t>
      </w:r>
      <w:r w:rsidR="007C35C2">
        <w:rPr>
          <w:color w:val="000000"/>
        </w:rPr>
        <w:t xml:space="preserve">                    </w:t>
      </w:r>
      <w:r w:rsidR="003B1837" w:rsidRPr="00205225">
        <w:rPr>
          <w:color w:val="000000"/>
        </w:rPr>
        <w:t xml:space="preserve">Adjunct Researcher - CECs, Centro de </w:t>
      </w:r>
      <w:proofErr w:type="spellStart"/>
      <w:r w:rsidR="003B1837" w:rsidRPr="00205225">
        <w:rPr>
          <w:color w:val="000000"/>
        </w:rPr>
        <w:t>Estud</w:t>
      </w:r>
      <w:r w:rsidR="003B1837">
        <w:rPr>
          <w:color w:val="000000"/>
        </w:rPr>
        <w:t>ios</w:t>
      </w:r>
      <w:proofErr w:type="spellEnd"/>
      <w:r w:rsidR="003B1837">
        <w:rPr>
          <w:color w:val="000000"/>
        </w:rPr>
        <w:t xml:space="preserve"> </w:t>
      </w:r>
      <w:proofErr w:type="spellStart"/>
      <w:r w:rsidR="003B1837">
        <w:rPr>
          <w:color w:val="000000"/>
        </w:rPr>
        <w:t>Científicos</w:t>
      </w:r>
      <w:proofErr w:type="spellEnd"/>
    </w:p>
    <w:p w14:paraId="3F0EA38A" w14:textId="34907037" w:rsidR="003B1837" w:rsidRDefault="003B1837" w:rsidP="003B1837">
      <w:pPr>
        <w:ind w:left="2880"/>
        <w:rPr>
          <w:color w:val="000000"/>
        </w:rPr>
      </w:pPr>
      <w:r>
        <w:rPr>
          <w:color w:val="000000"/>
        </w:rPr>
        <w:t xml:space="preserve">(Center for </w:t>
      </w:r>
      <w:r w:rsidRPr="00205225">
        <w:rPr>
          <w:color w:val="000000"/>
        </w:rPr>
        <w:t>Scientific Studies)</w:t>
      </w:r>
    </w:p>
    <w:p w14:paraId="2FA4AF03" w14:textId="3026E17C" w:rsidR="003B1837" w:rsidRDefault="003B1837" w:rsidP="003B1837">
      <w:pPr>
        <w:ind w:left="2880" w:hanging="2160"/>
        <w:rPr>
          <w:color w:val="000000"/>
        </w:rPr>
      </w:pPr>
      <w:r>
        <w:rPr>
          <w:color w:val="000000"/>
        </w:rPr>
        <w:t>Nov. 2017</w:t>
      </w:r>
      <w:r>
        <w:rPr>
          <w:color w:val="000000"/>
        </w:rPr>
        <w:tab/>
        <w:t xml:space="preserve">Featured Interview: The Hunt for the Real Time </w:t>
      </w:r>
      <w:r w:rsidRPr="00B475D9">
        <w:rPr>
          <w:color w:val="000000"/>
        </w:rPr>
        <w:t xml:space="preserve">Crystal - DN.SE </w:t>
      </w:r>
      <w:r>
        <w:rPr>
          <w:color w:val="000000"/>
        </w:rPr>
        <w:t>(</w:t>
      </w:r>
      <w:hyperlink r:id="rId8" w:history="1">
        <w:r w:rsidRPr="009820A9">
          <w:rPr>
            <w:color w:val="000000"/>
          </w:rPr>
          <w:t>https://www.dn.se/nyheter/vetenskap/jakten-pa-den-verkliga-tidskristallen/)</w:t>
        </w:r>
      </w:hyperlink>
    </w:p>
    <w:p w14:paraId="5BDAE3AD" w14:textId="77777777" w:rsidR="003B1837" w:rsidRDefault="003B1837" w:rsidP="003B1837">
      <w:pPr>
        <w:autoSpaceDE w:val="0"/>
        <w:autoSpaceDN w:val="0"/>
        <w:adjustRightInd w:val="0"/>
        <w:ind w:left="2880" w:hanging="2160"/>
        <w:rPr>
          <w:rFonts w:eastAsiaTheme="minorEastAsia"/>
        </w:rPr>
      </w:pPr>
      <w:r w:rsidRPr="009820A9">
        <w:rPr>
          <w:color w:val="000000"/>
        </w:rPr>
        <w:t>Feb. 2018</w:t>
      </w:r>
      <w:r>
        <w:rPr>
          <w:rFonts w:eastAsiaTheme="minorEastAsia"/>
        </w:rPr>
        <w:t xml:space="preserve"> </w:t>
      </w:r>
      <w:r>
        <w:rPr>
          <w:rFonts w:eastAsiaTheme="minorEastAsia"/>
        </w:rPr>
        <w:tab/>
        <w:t>Frank Wilczek prize endowed, Jagiellonian University, Krakow, Poland</w:t>
      </w:r>
    </w:p>
    <w:p w14:paraId="775D38AA" w14:textId="77777777" w:rsidR="003B1837" w:rsidRDefault="003B1837" w:rsidP="003B1837">
      <w:pPr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 xml:space="preserve">March 2018 </w:t>
      </w:r>
      <w:r>
        <w:rPr>
          <w:rFonts w:eastAsiaTheme="minorEastAsia"/>
        </w:rPr>
        <w:tab/>
      </w:r>
      <w:r>
        <w:rPr>
          <w:rFonts w:eastAsiaTheme="minorEastAsia"/>
        </w:rPr>
        <w:tab/>
        <w:t>Founding of SciHub at Arizona State University,</w:t>
      </w:r>
    </w:p>
    <w:p w14:paraId="3C6908C9" w14:textId="73C56B3B" w:rsidR="001C0EE5" w:rsidRPr="00B4032E" w:rsidRDefault="003B1837" w:rsidP="00B4032E">
      <w:pPr>
        <w:ind w:left="2880"/>
        <w:rPr>
          <w:rFonts w:eastAsiaTheme="minorEastAsia"/>
        </w:rPr>
      </w:pPr>
      <w:r>
        <w:rPr>
          <w:rFonts w:eastAsiaTheme="minorEastAsia"/>
        </w:rPr>
        <w:t>Tempe, AZ (with Nathan Newman)</w:t>
      </w:r>
      <w:r w:rsidR="00792D8D">
        <w:rPr>
          <w:rFonts w:eastAsiaTheme="minorEastAsia"/>
        </w:rPr>
        <w:t xml:space="preserve"> </w:t>
      </w:r>
    </w:p>
    <w:p w14:paraId="296EA741" w14:textId="1FB166E7" w:rsidR="001C0EE5" w:rsidRPr="001C3233" w:rsidRDefault="001C0EE5" w:rsidP="00B4032E">
      <w:pPr>
        <w:ind w:left="2880" w:hanging="2160"/>
        <w:rPr>
          <w:rFonts w:eastAsiaTheme="minorEastAsia"/>
        </w:rPr>
      </w:pPr>
      <w:r w:rsidRPr="001C0EE5">
        <w:rPr>
          <w:rFonts w:eastAsiaTheme="minorEastAsia"/>
        </w:rPr>
        <w:t>Dec.2019</w:t>
      </w:r>
      <w:r w:rsidRPr="001C0EE5">
        <w:rPr>
          <w:rFonts w:eastAsiaTheme="minorEastAsia"/>
        </w:rPr>
        <w:tab/>
        <w:t>Grant from the Knut and Alice Wallenberg Foundation to found WINQ (Wallenberg Initiative on Networks and Quantum Information)</w:t>
      </w:r>
    </w:p>
    <w:p w14:paraId="408057DC" w14:textId="0FA47CD1" w:rsidR="00457724" w:rsidRPr="009820A9" w:rsidRDefault="00A56E91" w:rsidP="00457724">
      <w:pPr>
        <w:ind w:firstLine="720"/>
        <w:rPr>
          <w:color w:val="000000"/>
        </w:rPr>
      </w:pPr>
      <w:r w:rsidRPr="009820A9">
        <w:rPr>
          <w:color w:val="000000"/>
        </w:rPr>
        <w:t>Sept. 2021</w:t>
      </w:r>
      <w:r w:rsidRPr="009820A9">
        <w:rPr>
          <w:color w:val="000000"/>
        </w:rPr>
        <w:tab/>
      </w:r>
      <w:r w:rsidR="00457724" w:rsidRPr="009820A9">
        <w:rPr>
          <w:color w:val="000000"/>
        </w:rPr>
        <w:tab/>
        <w:t>Shanghai</w:t>
      </w:r>
      <w:r w:rsidR="00175953">
        <w:rPr>
          <w:color w:val="000000"/>
        </w:rPr>
        <w:t xml:space="preserve"> </w:t>
      </w:r>
      <w:r w:rsidR="00457724" w:rsidRPr="009820A9">
        <w:rPr>
          <w:color w:val="000000"/>
        </w:rPr>
        <w:t xml:space="preserve">Silver </w:t>
      </w:r>
      <w:r w:rsidR="00175953">
        <w:rPr>
          <w:color w:val="000000"/>
        </w:rPr>
        <w:t xml:space="preserve">Magnolia </w:t>
      </w:r>
      <w:r w:rsidR="00457724" w:rsidRPr="009820A9">
        <w:rPr>
          <w:color w:val="000000"/>
        </w:rPr>
        <w:t>Award 2021</w:t>
      </w:r>
      <w:r w:rsidR="007D0547">
        <w:rPr>
          <w:color w:val="000000"/>
        </w:rPr>
        <w:t>- City of Shanghai</w:t>
      </w:r>
    </w:p>
    <w:p w14:paraId="09AC0CC3" w14:textId="049A9466" w:rsidR="00901086" w:rsidRPr="009820A9" w:rsidRDefault="00901086" w:rsidP="00DE350E">
      <w:pPr>
        <w:ind w:left="2880" w:hanging="2160"/>
        <w:rPr>
          <w:color w:val="000000"/>
        </w:rPr>
      </w:pPr>
    </w:p>
    <w:p w14:paraId="132C3F46" w14:textId="77777777" w:rsidR="00792D8D" w:rsidRPr="009820A9" w:rsidRDefault="00792D8D" w:rsidP="00B8318A">
      <w:pPr>
        <w:rPr>
          <w:color w:val="000000"/>
        </w:rPr>
      </w:pPr>
    </w:p>
    <w:p w14:paraId="40B51243" w14:textId="77777777" w:rsidR="00175953" w:rsidRDefault="00B8318A" w:rsidP="00175953">
      <w:pPr>
        <w:spacing w:before="201"/>
        <w:ind w:left="119"/>
      </w:pPr>
      <w:r>
        <w:rPr>
          <w:color w:val="000000"/>
        </w:rPr>
        <w:t xml:space="preserve">Honorific </w:t>
      </w:r>
      <w:r w:rsidRPr="0068021D">
        <w:rPr>
          <w:color w:val="000000"/>
        </w:rPr>
        <w:t>Appointments:</w:t>
      </w:r>
    </w:p>
    <w:p w14:paraId="5AAAD468" w14:textId="77AFB9EE" w:rsidR="00175953" w:rsidRPr="00B4032E" w:rsidRDefault="00175953" w:rsidP="00B4032E">
      <w:pPr>
        <w:spacing w:before="201"/>
        <w:ind w:left="119"/>
      </w:pPr>
      <w:r>
        <w:rPr>
          <w:color w:val="000000"/>
        </w:rPr>
        <w:tab/>
      </w:r>
      <w:r w:rsidR="00B8318A" w:rsidRPr="0068021D">
        <w:rPr>
          <w:color w:val="000000"/>
        </w:rPr>
        <w:t>Sept. 1984-1990</w:t>
      </w:r>
      <w:r w:rsidR="00B8318A" w:rsidRPr="0068021D">
        <w:rPr>
          <w:color w:val="000000"/>
        </w:rPr>
        <w:tab/>
        <w:t xml:space="preserve">Chancellor Robert Huttenback Professor </w:t>
      </w:r>
      <w:r w:rsidR="00B8318A">
        <w:rPr>
          <w:color w:val="000000"/>
        </w:rPr>
        <w:t xml:space="preserve">of </w:t>
      </w:r>
      <w:r w:rsidR="00B8318A" w:rsidRPr="0068021D">
        <w:rPr>
          <w:color w:val="000000"/>
        </w:rPr>
        <w:t xml:space="preserve">Physics, UCSB </w:t>
      </w:r>
    </w:p>
    <w:p w14:paraId="25527002" w14:textId="77777777" w:rsidR="00175953" w:rsidRDefault="00B8318A" w:rsidP="00175953">
      <w:pPr>
        <w:spacing w:before="57"/>
        <w:ind w:left="720" w:right="1695"/>
        <w:rPr>
          <w:color w:val="000000"/>
        </w:rPr>
      </w:pPr>
      <w:r>
        <w:rPr>
          <w:color w:val="000000"/>
        </w:rPr>
        <w:t xml:space="preserve">June 1986-Sept.1988  Regent’s Fellow, Smithsonian </w:t>
      </w:r>
    </w:p>
    <w:p w14:paraId="70E3F5D5" w14:textId="3678251B" w:rsidR="00B8318A" w:rsidRPr="00175953" w:rsidRDefault="00B4032E" w:rsidP="00B4032E">
      <w:pPr>
        <w:spacing w:before="57"/>
        <w:ind w:left="2160" w:right="1695" w:firstLine="720"/>
        <w:rPr>
          <w:color w:val="000000"/>
        </w:rPr>
      </w:pPr>
      <w:r>
        <w:rPr>
          <w:color w:val="000000"/>
        </w:rPr>
        <w:t>Astrophysical Observatory</w:t>
      </w:r>
      <w:r w:rsidR="00175953">
        <w:rPr>
          <w:color w:val="000000"/>
        </w:rPr>
        <w:t xml:space="preserve">                      </w:t>
      </w:r>
    </w:p>
    <w:p w14:paraId="745AD0DB" w14:textId="77777777" w:rsidR="00B8318A" w:rsidRDefault="00B8318A" w:rsidP="00B8318A">
      <w:pPr>
        <w:spacing w:before="1"/>
        <w:ind w:left="720" w:right="45"/>
        <w:rPr>
          <w:color w:val="000000"/>
        </w:rPr>
      </w:pPr>
      <w:r>
        <w:rPr>
          <w:color w:val="000000"/>
        </w:rPr>
        <w:t xml:space="preserve">Sept. 1994-June 1997 </w:t>
      </w:r>
      <w:r w:rsidRPr="0068021D">
        <w:rPr>
          <w:color w:val="000000"/>
        </w:rPr>
        <w:t xml:space="preserve">Leland Haworth Distinguished Scientist, Brookhaven National </w:t>
      </w:r>
    </w:p>
    <w:p w14:paraId="5B0B51BA" w14:textId="77777777" w:rsidR="00B8318A" w:rsidRDefault="00B8318A" w:rsidP="00B8318A">
      <w:pPr>
        <w:spacing w:before="1"/>
        <w:ind w:left="720" w:right="45"/>
        <w:rPr>
          <w:color w:val="000000"/>
        </w:rPr>
      </w:pPr>
      <w:r>
        <w:rPr>
          <w:color w:val="000000"/>
        </w:rPr>
        <w:t xml:space="preserve">                                     </w:t>
      </w:r>
      <w:r w:rsidRPr="0068021D">
        <w:rPr>
          <w:color w:val="000000"/>
        </w:rPr>
        <w:t xml:space="preserve">Laboratory </w:t>
      </w:r>
    </w:p>
    <w:p w14:paraId="5C4B2343" w14:textId="1A9BDE11" w:rsidR="00B8318A" w:rsidRPr="0068021D" w:rsidRDefault="00B8318A" w:rsidP="00B8318A">
      <w:pPr>
        <w:spacing w:before="1"/>
        <w:ind w:left="705" w:right="45"/>
      </w:pPr>
      <w:r>
        <w:rPr>
          <w:color w:val="000000"/>
        </w:rPr>
        <w:t xml:space="preserve">Oct. 1997-Aug. 2000 </w:t>
      </w:r>
      <w:r w:rsidR="0025133D">
        <w:rPr>
          <w:color w:val="000000"/>
        </w:rPr>
        <w:t xml:space="preserve"> </w:t>
      </w:r>
      <w:r w:rsidRPr="0068021D">
        <w:rPr>
          <w:color w:val="000000"/>
        </w:rPr>
        <w:t>J</w:t>
      </w:r>
      <w:r w:rsidR="0025133D">
        <w:rPr>
          <w:color w:val="000000"/>
        </w:rPr>
        <w:t xml:space="preserve"> </w:t>
      </w:r>
      <w:r w:rsidRPr="0068021D">
        <w:rPr>
          <w:color w:val="000000"/>
        </w:rPr>
        <w:t>. Robert Oppenheimer Professor, Institute for Advanced Study</w:t>
      </w:r>
    </w:p>
    <w:p w14:paraId="4994A13F" w14:textId="77777777" w:rsidR="00B8318A" w:rsidRPr="0068021D" w:rsidRDefault="00B8318A" w:rsidP="00B8318A">
      <w:pPr>
        <w:spacing w:before="4"/>
        <w:ind w:left="705"/>
      </w:pPr>
      <w:r>
        <w:rPr>
          <w:color w:val="000000"/>
        </w:rPr>
        <w:t>April-June 1998          </w:t>
      </w:r>
      <w:r w:rsidRPr="0068021D">
        <w:rPr>
          <w:color w:val="000000"/>
        </w:rPr>
        <w:t>Lorentz Professor, Leiden University</w:t>
      </w:r>
    </w:p>
    <w:p w14:paraId="65FADAE8" w14:textId="77777777" w:rsidR="00B8318A" w:rsidRDefault="00B8318A" w:rsidP="00B8318A">
      <w:pPr>
        <w:spacing w:before="3"/>
        <w:ind w:left="720" w:right="841"/>
        <w:rPr>
          <w:color w:val="000000"/>
        </w:rPr>
      </w:pPr>
      <w:r>
        <w:rPr>
          <w:color w:val="000000"/>
        </w:rPr>
        <w:t>Sept. 2000-                 </w:t>
      </w:r>
      <w:r w:rsidRPr="0068021D">
        <w:rPr>
          <w:color w:val="000000"/>
        </w:rPr>
        <w:t xml:space="preserve">Herman Feshbach Professor, Massachusetts Institute of </w:t>
      </w:r>
      <w:r>
        <w:rPr>
          <w:color w:val="000000"/>
        </w:rPr>
        <w:t xml:space="preserve">    </w:t>
      </w:r>
    </w:p>
    <w:p w14:paraId="63ACDB22" w14:textId="77777777" w:rsidR="00B8318A" w:rsidRPr="0068021D" w:rsidRDefault="00B8318A" w:rsidP="00B8318A">
      <w:pPr>
        <w:spacing w:before="3"/>
        <w:ind w:left="720" w:right="841"/>
      </w:pPr>
      <w:r>
        <w:rPr>
          <w:color w:val="000000"/>
        </w:rPr>
        <w:t xml:space="preserve">                                    </w:t>
      </w:r>
      <w:r w:rsidRPr="0068021D">
        <w:rPr>
          <w:color w:val="000000"/>
        </w:rPr>
        <w:t xml:space="preserve">Technology </w:t>
      </w:r>
    </w:p>
    <w:p w14:paraId="795F93EB" w14:textId="508F6469" w:rsidR="00B8318A" w:rsidRPr="0068021D" w:rsidRDefault="00B8318A" w:rsidP="00B8318A">
      <w:pPr>
        <w:spacing w:before="3"/>
        <w:ind w:left="705" w:right="841"/>
        <w:rPr>
          <w:color w:val="000000"/>
        </w:rPr>
      </w:pPr>
      <w:r w:rsidRPr="0068021D">
        <w:rPr>
          <w:color w:val="000000"/>
        </w:rPr>
        <w:t>Jan. 2002 -</w:t>
      </w:r>
      <w:r w:rsidRPr="0068021D">
        <w:rPr>
          <w:color w:val="000000"/>
        </w:rPr>
        <w:tab/>
      </w:r>
      <w:r>
        <w:rPr>
          <w:color w:val="000000"/>
        </w:rPr>
        <w:t xml:space="preserve">            </w:t>
      </w:r>
      <w:r w:rsidRPr="0068021D">
        <w:rPr>
          <w:color w:val="000000"/>
        </w:rPr>
        <w:t xml:space="preserve">Adjunct Professor, Centros </w:t>
      </w:r>
      <w:proofErr w:type="spellStart"/>
      <w:r w:rsidRPr="0068021D">
        <w:rPr>
          <w:color w:val="000000"/>
        </w:rPr>
        <w:t>Estudios</w:t>
      </w:r>
      <w:proofErr w:type="spellEnd"/>
      <w:r w:rsidRPr="0068021D">
        <w:rPr>
          <w:color w:val="000000"/>
        </w:rPr>
        <w:t xml:space="preserve"> </w:t>
      </w:r>
      <w:proofErr w:type="spellStart"/>
      <w:r w:rsidRPr="0068021D">
        <w:rPr>
          <w:color w:val="000000"/>
        </w:rPr>
        <w:t>Cientificos</w:t>
      </w:r>
      <w:proofErr w:type="spellEnd"/>
    </w:p>
    <w:p w14:paraId="62BAA624" w14:textId="68A2E743" w:rsidR="00B8318A" w:rsidRPr="00CD7A4F" w:rsidRDefault="00B8318A" w:rsidP="00CD7A4F">
      <w:pPr>
        <w:ind w:firstLine="705"/>
      </w:pPr>
      <w:r w:rsidRPr="0068021D">
        <w:rPr>
          <w:color w:val="000000"/>
        </w:rPr>
        <w:t>June 2002</w:t>
      </w:r>
      <w:r w:rsidRPr="0068021D">
        <w:rPr>
          <w:color w:val="000000"/>
        </w:rPr>
        <w:tab/>
      </w:r>
      <w:r>
        <w:rPr>
          <w:color w:val="000000"/>
        </w:rPr>
        <w:t xml:space="preserve">           </w:t>
      </w:r>
      <w:r w:rsidR="0025133D">
        <w:rPr>
          <w:color w:val="000000"/>
        </w:rPr>
        <w:t xml:space="preserve"> </w:t>
      </w:r>
      <w:r w:rsidRPr="0068021D">
        <w:rPr>
          <w:color w:val="000000"/>
        </w:rPr>
        <w:t xml:space="preserve">Visiting </w:t>
      </w:r>
      <w:r w:rsidR="00CD7A4F" w:rsidRPr="00CD7A4F">
        <w:rPr>
          <w:color w:val="000000"/>
        </w:rPr>
        <w:t>Schrödinger</w:t>
      </w:r>
      <w:r w:rsidRPr="0068021D">
        <w:rPr>
          <w:color w:val="000000"/>
        </w:rPr>
        <w:t xml:space="preserve">- Professor 2002, City of </w:t>
      </w:r>
    </w:p>
    <w:p w14:paraId="2D849204" w14:textId="77777777" w:rsidR="00B8318A" w:rsidRPr="0068021D" w:rsidRDefault="00B8318A" w:rsidP="00B8318A">
      <w:pPr>
        <w:spacing w:before="3"/>
        <w:ind w:left="705" w:right="1376"/>
      </w:pPr>
      <w:r>
        <w:rPr>
          <w:color w:val="000000"/>
        </w:rPr>
        <w:t xml:space="preserve">                                    </w:t>
      </w:r>
      <w:r w:rsidRPr="0068021D">
        <w:rPr>
          <w:color w:val="000000"/>
        </w:rPr>
        <w:t xml:space="preserve">Vienna, Austria </w:t>
      </w:r>
    </w:p>
    <w:p w14:paraId="51E25C3F" w14:textId="77777777" w:rsidR="00B8318A" w:rsidRDefault="00B8318A" w:rsidP="00B8318A">
      <w:pPr>
        <w:spacing w:before="3"/>
        <w:ind w:left="705" w:right="1376"/>
        <w:rPr>
          <w:color w:val="000000"/>
        </w:rPr>
      </w:pPr>
      <w:r w:rsidRPr="0068021D">
        <w:rPr>
          <w:color w:val="000000"/>
        </w:rPr>
        <w:t>Jan. 2008</w:t>
      </w:r>
      <w:r w:rsidRPr="0068021D">
        <w:rPr>
          <w:color w:val="000000"/>
        </w:rPr>
        <w:tab/>
      </w:r>
      <w:r>
        <w:rPr>
          <w:color w:val="000000"/>
        </w:rPr>
        <w:t xml:space="preserve">            </w:t>
      </w:r>
      <w:proofErr w:type="spellStart"/>
      <w:r w:rsidRPr="0068021D">
        <w:rPr>
          <w:color w:val="000000"/>
        </w:rPr>
        <w:t>Rudof</w:t>
      </w:r>
      <w:proofErr w:type="spellEnd"/>
      <w:r w:rsidRPr="0068021D">
        <w:rPr>
          <w:color w:val="000000"/>
        </w:rPr>
        <w:t xml:space="preserve"> Peierls Visiting Professor of Physics, Oxford </w:t>
      </w:r>
    </w:p>
    <w:p w14:paraId="73F9D0F3" w14:textId="77777777" w:rsidR="00B8318A" w:rsidRPr="0068021D" w:rsidRDefault="00B8318A" w:rsidP="00B8318A">
      <w:pPr>
        <w:spacing w:before="3"/>
        <w:ind w:left="705" w:right="1376"/>
      </w:pPr>
      <w:r>
        <w:rPr>
          <w:color w:val="000000"/>
        </w:rPr>
        <w:t xml:space="preserve">                                    </w:t>
      </w:r>
      <w:r w:rsidRPr="0068021D">
        <w:rPr>
          <w:color w:val="000000"/>
        </w:rPr>
        <w:t xml:space="preserve">University </w:t>
      </w:r>
    </w:p>
    <w:p w14:paraId="51D1E1FA" w14:textId="77777777" w:rsidR="00B8318A" w:rsidRPr="0068021D" w:rsidRDefault="00B8318A" w:rsidP="00B8318A">
      <w:pPr>
        <w:tabs>
          <w:tab w:val="left" w:pos="2880"/>
        </w:tabs>
        <w:spacing w:before="3"/>
        <w:ind w:left="705" w:right="1376"/>
        <w:rPr>
          <w:color w:val="000000"/>
        </w:rPr>
      </w:pPr>
      <w:r w:rsidRPr="0068021D">
        <w:rPr>
          <w:color w:val="000000"/>
        </w:rPr>
        <w:t>Jan. 2008</w:t>
      </w:r>
      <w:r w:rsidRPr="0068021D">
        <w:rPr>
          <w:color w:val="000000"/>
        </w:rPr>
        <w:tab/>
        <w:t>Associate Member and Fellow, All Soul’s College</w:t>
      </w:r>
    </w:p>
    <w:p w14:paraId="7BD71CA4" w14:textId="18424F91" w:rsidR="00B8318A" w:rsidRDefault="00B8318A" w:rsidP="00B8318A">
      <w:pPr>
        <w:tabs>
          <w:tab w:val="left" w:pos="2880"/>
        </w:tabs>
        <w:spacing w:before="1"/>
        <w:ind w:left="705"/>
        <w:rPr>
          <w:color w:val="000000"/>
        </w:rPr>
      </w:pPr>
      <w:r>
        <w:rPr>
          <w:color w:val="000000"/>
        </w:rPr>
        <w:t>Jan. 2010-</w:t>
      </w:r>
      <w:r>
        <w:rPr>
          <w:color w:val="000000"/>
        </w:rPr>
        <w:tab/>
      </w:r>
      <w:r w:rsidRPr="0068021D">
        <w:rPr>
          <w:color w:val="000000"/>
        </w:rPr>
        <w:t>Distinguished</w:t>
      </w:r>
      <w:r>
        <w:rPr>
          <w:color w:val="000000"/>
        </w:rPr>
        <w:t xml:space="preserve"> </w:t>
      </w:r>
      <w:r w:rsidRPr="0068021D">
        <w:rPr>
          <w:color w:val="000000"/>
        </w:rPr>
        <w:t xml:space="preserve">Visiting Professor, </w:t>
      </w:r>
      <w:r>
        <w:rPr>
          <w:color w:val="000000"/>
        </w:rPr>
        <w:t xml:space="preserve">Arizona </w:t>
      </w:r>
      <w:r w:rsidRPr="0068021D">
        <w:rPr>
          <w:color w:val="000000"/>
        </w:rPr>
        <w:t xml:space="preserve">State </w:t>
      </w:r>
    </w:p>
    <w:p w14:paraId="0672C434" w14:textId="77777777" w:rsidR="00B8318A" w:rsidRPr="0068021D" w:rsidRDefault="00B8318A" w:rsidP="00B8318A">
      <w:pPr>
        <w:spacing w:before="1"/>
        <w:ind w:left="705"/>
      </w:pPr>
      <w:r>
        <w:rPr>
          <w:color w:val="000000"/>
        </w:rPr>
        <w:t xml:space="preserve">                                    </w:t>
      </w:r>
      <w:r w:rsidRPr="0068021D">
        <w:rPr>
          <w:color w:val="000000"/>
        </w:rPr>
        <w:t>University</w:t>
      </w:r>
    </w:p>
    <w:p w14:paraId="7BDDC5D8" w14:textId="77777777" w:rsidR="00B8318A" w:rsidRPr="00BE7715" w:rsidRDefault="00B8318A" w:rsidP="00B8318A">
      <w:pPr>
        <w:ind w:firstLine="705"/>
      </w:pPr>
      <w:r w:rsidRPr="0068021D">
        <w:rPr>
          <w:color w:val="000000"/>
        </w:rPr>
        <w:t>Oct. 2014</w:t>
      </w:r>
      <w:r w:rsidRPr="0068021D">
        <w:rPr>
          <w:color w:val="000000"/>
        </w:rPr>
        <w:tab/>
      </w:r>
      <w:r>
        <w:rPr>
          <w:color w:val="000000"/>
        </w:rPr>
        <w:tab/>
      </w:r>
      <w:r w:rsidRPr="0068021D">
        <w:rPr>
          <w:color w:val="000000"/>
        </w:rPr>
        <w:t xml:space="preserve">Honorary Professor, Zhejiang University of </w:t>
      </w:r>
    </w:p>
    <w:p w14:paraId="05FBF033" w14:textId="77777777" w:rsidR="00B8318A" w:rsidRPr="0068021D" w:rsidRDefault="00B8318A" w:rsidP="00B8318A">
      <w:pPr>
        <w:spacing w:before="36"/>
        <w:ind w:left="2865" w:right="112" w:firstLine="15"/>
      </w:pPr>
      <w:r>
        <w:rPr>
          <w:color w:val="000000"/>
        </w:rPr>
        <w:lastRenderedPageBreak/>
        <w:t xml:space="preserve">Technology, Hangzhou, </w:t>
      </w:r>
      <w:r w:rsidRPr="0068021D">
        <w:rPr>
          <w:color w:val="000000"/>
        </w:rPr>
        <w:t xml:space="preserve">China </w:t>
      </w:r>
    </w:p>
    <w:p w14:paraId="2D3A8A67" w14:textId="7B9E4A49" w:rsidR="00B8318A" w:rsidRPr="0068021D" w:rsidRDefault="00B8318A" w:rsidP="00B8318A">
      <w:pPr>
        <w:spacing w:before="36"/>
        <w:ind w:left="705" w:right="112"/>
      </w:pPr>
      <w:r w:rsidRPr="0068021D">
        <w:rPr>
          <w:color w:val="000000"/>
        </w:rPr>
        <w:t>Oct. 2014</w:t>
      </w:r>
      <w:r w:rsidRPr="0068021D">
        <w:rPr>
          <w:color w:val="000000"/>
        </w:rPr>
        <w:tab/>
      </w:r>
      <w:r>
        <w:rPr>
          <w:color w:val="000000"/>
        </w:rPr>
        <w:tab/>
      </w:r>
      <w:r w:rsidRPr="0068021D">
        <w:rPr>
          <w:color w:val="000000"/>
        </w:rPr>
        <w:t>Chief Scientist, Wilczek Quantum Center</w:t>
      </w:r>
      <w:r w:rsidR="00151996">
        <w:rPr>
          <w:color w:val="000000"/>
        </w:rPr>
        <w:t>, SJTU, China</w:t>
      </w:r>
    </w:p>
    <w:p w14:paraId="39DC5BE6" w14:textId="1810B446" w:rsidR="00B8318A" w:rsidRDefault="00B8318A" w:rsidP="00B8318A">
      <w:pPr>
        <w:spacing w:before="36"/>
        <w:ind w:left="705" w:right="112"/>
        <w:rPr>
          <w:color w:val="000000"/>
        </w:rPr>
      </w:pPr>
      <w:r w:rsidRPr="0068021D">
        <w:rPr>
          <w:color w:val="000000"/>
        </w:rPr>
        <w:t>Dec. 2014</w:t>
      </w:r>
      <w:r w:rsidRPr="0068021D">
        <w:rPr>
          <w:color w:val="000000"/>
        </w:rPr>
        <w:tab/>
      </w:r>
      <w:r>
        <w:rPr>
          <w:color w:val="000000"/>
        </w:rPr>
        <w:tab/>
      </w:r>
      <w:r w:rsidRPr="0068021D">
        <w:rPr>
          <w:color w:val="000000"/>
        </w:rPr>
        <w:t>Honorar</w:t>
      </w:r>
      <w:r>
        <w:rPr>
          <w:color w:val="000000"/>
        </w:rPr>
        <w:t xml:space="preserve">y Member, Polish Physical </w:t>
      </w:r>
      <w:r w:rsidRPr="0068021D">
        <w:rPr>
          <w:color w:val="000000"/>
        </w:rPr>
        <w:t>Society</w:t>
      </w:r>
    </w:p>
    <w:p w14:paraId="53E0A3F7" w14:textId="22F80F02" w:rsidR="006E5FD9" w:rsidRDefault="006E5FD9" w:rsidP="00157FC0">
      <w:pPr>
        <w:spacing w:before="36"/>
        <w:ind w:left="2880" w:right="112" w:hanging="2175"/>
        <w:rPr>
          <w:color w:val="000000"/>
        </w:rPr>
      </w:pPr>
      <w:r>
        <w:rPr>
          <w:color w:val="000000"/>
        </w:rPr>
        <w:t>Jan. 2015</w:t>
      </w:r>
      <w:r w:rsidR="007C35C2">
        <w:rPr>
          <w:color w:val="000000"/>
        </w:rPr>
        <w:t>-</w:t>
      </w:r>
      <w:r>
        <w:rPr>
          <w:color w:val="000000"/>
        </w:rPr>
        <w:tab/>
        <w:t>Chief Organize</w:t>
      </w:r>
      <w:r w:rsidR="007C35C2">
        <w:rPr>
          <w:color w:val="000000"/>
        </w:rPr>
        <w:t>r</w:t>
      </w:r>
      <w:r>
        <w:rPr>
          <w:color w:val="000000"/>
        </w:rPr>
        <w:t>, Quantum Connections Workshops and Summer Schools</w:t>
      </w:r>
    </w:p>
    <w:p w14:paraId="00EFB21D" w14:textId="3429C7F5" w:rsidR="00B8318A" w:rsidRDefault="00B8318A" w:rsidP="00151996">
      <w:pPr>
        <w:spacing w:before="36"/>
        <w:ind w:left="705" w:right="112"/>
        <w:rPr>
          <w:color w:val="000000"/>
        </w:rPr>
      </w:pPr>
      <w:r>
        <w:rPr>
          <w:color w:val="000000"/>
        </w:rPr>
        <w:tab/>
        <w:t>Se</w:t>
      </w:r>
      <w:r w:rsidRPr="0068021D">
        <w:rPr>
          <w:color w:val="000000"/>
        </w:rPr>
        <w:t>pt. 2017</w:t>
      </w:r>
      <w:r w:rsidR="00A96B4D">
        <w:rPr>
          <w:color w:val="000000"/>
        </w:rPr>
        <w:t>-</w:t>
      </w:r>
      <w:r w:rsidRPr="0068021D">
        <w:rPr>
          <w:color w:val="000000"/>
        </w:rPr>
        <w:tab/>
      </w:r>
      <w:r>
        <w:rPr>
          <w:color w:val="000000"/>
        </w:rPr>
        <w:tab/>
      </w:r>
      <w:r w:rsidRPr="0068021D">
        <w:rPr>
          <w:color w:val="000000"/>
        </w:rPr>
        <w:t>Founding Director, T.D. Lee Institute, China</w:t>
      </w:r>
    </w:p>
    <w:p w14:paraId="1558F802" w14:textId="4637A627" w:rsidR="001A0613" w:rsidRDefault="001A0613" w:rsidP="001A0613">
      <w:pPr>
        <w:autoSpaceDE w:val="0"/>
        <w:autoSpaceDN w:val="0"/>
        <w:adjustRightInd w:val="0"/>
        <w:ind w:firstLine="705"/>
        <w:rPr>
          <w:rFonts w:eastAsiaTheme="minorEastAsia"/>
        </w:rPr>
      </w:pPr>
      <w:r>
        <w:rPr>
          <w:rFonts w:eastAsiaTheme="minorEastAsia"/>
        </w:rPr>
        <w:t>Dec.</w:t>
      </w:r>
      <w:r w:rsidR="00A96B4D">
        <w:rPr>
          <w:rFonts w:eastAsiaTheme="minorEastAsia"/>
        </w:rPr>
        <w:t xml:space="preserve"> </w:t>
      </w:r>
      <w:r>
        <w:rPr>
          <w:rFonts w:eastAsiaTheme="minorEastAsia"/>
        </w:rPr>
        <w:t>2017</w:t>
      </w:r>
      <w:r w:rsidR="00A96B4D">
        <w:rPr>
          <w:rFonts w:eastAsiaTheme="minorEastAsia"/>
        </w:rPr>
        <w:t>-</w:t>
      </w:r>
      <w:r>
        <w:rPr>
          <w:rFonts w:eastAsiaTheme="minorEastAsia"/>
        </w:rPr>
        <w:tab/>
      </w:r>
      <w:r>
        <w:rPr>
          <w:rFonts w:eastAsiaTheme="minorEastAsia"/>
        </w:rPr>
        <w:tab/>
        <w:t>Member of The Royal Swedish Academy of Sciences</w:t>
      </w:r>
    </w:p>
    <w:p w14:paraId="69CB7121" w14:textId="4C2D8B6A" w:rsidR="001A0613" w:rsidRDefault="001A0613" w:rsidP="001A0613">
      <w:pPr>
        <w:spacing w:before="36"/>
        <w:ind w:left="2865" w:right="112" w:firstLine="15"/>
        <w:rPr>
          <w:color w:val="000000"/>
        </w:rPr>
      </w:pPr>
      <w:r>
        <w:rPr>
          <w:rFonts w:eastAsiaTheme="minorEastAsia"/>
        </w:rPr>
        <w:t>(</w:t>
      </w:r>
      <w:proofErr w:type="spellStart"/>
      <w:r>
        <w:rPr>
          <w:rFonts w:eastAsiaTheme="minorEastAsia"/>
        </w:rPr>
        <w:t>Kungl.Vetenskaps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Aka</w:t>
      </w:r>
      <w:r w:rsidR="006E5FD9">
        <w:rPr>
          <w:rFonts w:eastAsiaTheme="minorEastAsia"/>
        </w:rPr>
        <w:t>d</w:t>
      </w:r>
      <w:proofErr w:type="spellEnd"/>
      <w:r w:rsidR="006E5FD9">
        <w:rPr>
          <w:rFonts w:eastAsiaTheme="minorEastAsia"/>
        </w:rPr>
        <w:t>.</w:t>
      </w:r>
      <w:r>
        <w:rPr>
          <w:rFonts w:eastAsiaTheme="minorEastAsia"/>
        </w:rPr>
        <w:t>)</w:t>
      </w:r>
    </w:p>
    <w:p w14:paraId="0690AA53" w14:textId="43ACB601" w:rsidR="00B8318A" w:rsidRDefault="00B8318A" w:rsidP="00B8318A">
      <w:pPr>
        <w:spacing w:before="36"/>
        <w:ind w:left="2880" w:right="112" w:hanging="2175"/>
        <w:rPr>
          <w:color w:val="000000"/>
        </w:rPr>
      </w:pPr>
      <w:r>
        <w:rPr>
          <w:color w:val="000000"/>
        </w:rPr>
        <w:t>Feb.</w:t>
      </w:r>
      <w:r w:rsidR="00A96B4D">
        <w:rPr>
          <w:color w:val="000000"/>
        </w:rPr>
        <w:t xml:space="preserve"> </w:t>
      </w:r>
      <w:r>
        <w:rPr>
          <w:color w:val="000000"/>
        </w:rPr>
        <w:t>2018</w:t>
      </w:r>
      <w:r w:rsidR="00A96B4D">
        <w:rPr>
          <w:color w:val="000000"/>
        </w:rPr>
        <w:t>-</w:t>
      </w:r>
      <w:r>
        <w:rPr>
          <w:color w:val="000000"/>
        </w:rPr>
        <w:tab/>
        <w:t>Partner</w:t>
      </w:r>
      <w:r w:rsidRPr="00284A5E">
        <w:rPr>
          <w:color w:val="000000"/>
        </w:rPr>
        <w:t xml:space="preserve"> Investigator, Discovery Project, Australian Research Council</w:t>
      </w:r>
    </w:p>
    <w:p w14:paraId="53CF1F2D" w14:textId="41AFF244" w:rsidR="00E940EA" w:rsidRDefault="00E940EA" w:rsidP="00B8318A">
      <w:pPr>
        <w:spacing w:before="36"/>
        <w:ind w:left="2880" w:right="112" w:hanging="2175"/>
        <w:rPr>
          <w:color w:val="000000"/>
        </w:rPr>
      </w:pPr>
      <w:r w:rsidRPr="00E940EA">
        <w:rPr>
          <w:color w:val="000000"/>
        </w:rPr>
        <w:t>Nov 2020-</w:t>
      </w:r>
      <w:r w:rsidRPr="00E940EA">
        <w:rPr>
          <w:color w:val="000000"/>
        </w:rPr>
        <w:tab/>
      </w:r>
      <w:r w:rsidRPr="00382F67">
        <w:rPr>
          <w:color w:val="000000"/>
        </w:rPr>
        <w:t>Honorary Trustee of the Kosciuszko Foundation</w:t>
      </w:r>
    </w:p>
    <w:p w14:paraId="2F9C87B9" w14:textId="77777777" w:rsidR="00B4032E" w:rsidRDefault="00B4032E" w:rsidP="00B4032E">
      <w:pPr>
        <w:ind w:left="705"/>
      </w:pPr>
      <w:r>
        <w:t>Aug 2022</w:t>
      </w:r>
      <w:r>
        <w:tab/>
      </w:r>
      <w:r>
        <w:tab/>
        <w:t>Honorary member- John Templeton Foundation</w:t>
      </w:r>
    </w:p>
    <w:p w14:paraId="230F828D" w14:textId="77777777" w:rsidR="00B4032E" w:rsidRDefault="00B4032E" w:rsidP="00B4032E">
      <w:pPr>
        <w:ind w:left="705"/>
      </w:pPr>
      <w:r>
        <w:t>Aug 2022</w:t>
      </w:r>
      <w:r>
        <w:tab/>
      </w:r>
      <w:r>
        <w:tab/>
        <w:t>Honorary member of Templeton World Charity Foundation</w:t>
      </w:r>
    </w:p>
    <w:p w14:paraId="2510137F" w14:textId="77777777" w:rsidR="00B4032E" w:rsidRPr="00F41F67" w:rsidRDefault="00B4032E" w:rsidP="00B4032E">
      <w:pPr>
        <w:ind w:left="2880" w:hanging="2175"/>
      </w:pPr>
      <w:r>
        <w:t>Aug 2022</w:t>
      </w:r>
      <w:r>
        <w:tab/>
        <w:t>Honorary member – Board of Advisors for Templeton Religion Trust</w:t>
      </w:r>
    </w:p>
    <w:p w14:paraId="20C62C89" w14:textId="77777777" w:rsidR="00004E33" w:rsidRDefault="00004E33" w:rsidP="00004E33">
      <w:pPr>
        <w:spacing w:before="12"/>
        <w:ind w:left="2880" w:hanging="2160"/>
        <w:rPr>
          <w:color w:val="000000"/>
        </w:rPr>
      </w:pPr>
      <w:r>
        <w:rPr>
          <w:color w:val="000000"/>
        </w:rPr>
        <w:t>Nov 2016</w:t>
      </w:r>
      <w:r>
        <w:rPr>
          <w:color w:val="000000"/>
        </w:rPr>
        <w:tab/>
        <w:t>Chief scientist, WQC</w:t>
      </w:r>
    </w:p>
    <w:p w14:paraId="6DA7561D" w14:textId="77777777" w:rsidR="00004E33" w:rsidRDefault="00004E33" w:rsidP="00004E33">
      <w:pPr>
        <w:spacing w:before="12"/>
        <w:ind w:left="2880" w:hanging="2160"/>
        <w:rPr>
          <w:color w:val="000000"/>
        </w:rPr>
      </w:pPr>
      <w:r>
        <w:rPr>
          <w:color w:val="000000"/>
        </w:rPr>
        <w:t>Nov 2021</w:t>
      </w:r>
      <w:r>
        <w:rPr>
          <w:color w:val="000000"/>
        </w:rPr>
        <w:tab/>
        <w:t>Chief scientist, TDLI</w:t>
      </w:r>
    </w:p>
    <w:p w14:paraId="479F8847" w14:textId="77777777" w:rsidR="00004E33" w:rsidRPr="00004E33" w:rsidRDefault="00004E33" w:rsidP="00004E33">
      <w:pPr>
        <w:ind w:firstLine="720"/>
        <w:rPr>
          <w:rFonts w:eastAsiaTheme="minorHAnsi"/>
          <w:color w:val="000000"/>
        </w:rPr>
      </w:pPr>
      <w:r>
        <w:rPr>
          <w:color w:val="000000"/>
        </w:rPr>
        <w:t>Nov 2023</w:t>
      </w:r>
      <w:r>
        <w:rPr>
          <w:color w:val="000000"/>
        </w:rPr>
        <w:tab/>
      </w:r>
      <w:r>
        <w:rPr>
          <w:color w:val="000000"/>
        </w:rPr>
        <w:tab/>
      </w:r>
      <w:r w:rsidRPr="00004E33">
        <w:rPr>
          <w:rFonts w:eastAsiaTheme="minorHAnsi"/>
          <w:color w:val="000000"/>
        </w:rPr>
        <w:t>Honorary Professor, USTC - 11/23 - 11/26</w:t>
      </w:r>
    </w:p>
    <w:p w14:paraId="4E3BDB71" w14:textId="371A0CB3" w:rsidR="00004E33" w:rsidRDefault="00004E33" w:rsidP="00004E33">
      <w:pPr>
        <w:ind w:firstLine="720"/>
        <w:rPr>
          <w:rFonts w:eastAsiaTheme="minorHAnsi"/>
          <w:color w:val="000000"/>
        </w:rPr>
      </w:pPr>
      <w:r>
        <w:rPr>
          <w:color w:val="000000"/>
        </w:rPr>
        <w:t>Nov 2023</w:t>
      </w:r>
      <w:r>
        <w:rPr>
          <w:color w:val="000000"/>
        </w:rPr>
        <w:tab/>
      </w:r>
      <w:r>
        <w:rPr>
          <w:color w:val="000000"/>
        </w:rPr>
        <w:tab/>
      </w:r>
      <w:r w:rsidRPr="00004E33">
        <w:rPr>
          <w:rFonts w:eastAsiaTheme="minorHAnsi"/>
          <w:color w:val="000000"/>
        </w:rPr>
        <w:t xml:space="preserve">Chief Chair Professor of Zhiyuan College (honors college) SJTU </w:t>
      </w:r>
    </w:p>
    <w:p w14:paraId="64AA5782" w14:textId="79612AAA" w:rsidR="006A2E9C" w:rsidRDefault="006A2E9C" w:rsidP="006A2E9C">
      <w:pPr>
        <w:ind w:firstLine="720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>Dec 2023</w:t>
      </w:r>
      <w:r>
        <w:rPr>
          <w:rFonts w:eastAsiaTheme="minorHAnsi"/>
          <w:color w:val="000000"/>
        </w:rPr>
        <w:tab/>
      </w:r>
      <w:r>
        <w:rPr>
          <w:rFonts w:eastAsiaTheme="minorHAnsi"/>
          <w:color w:val="000000"/>
        </w:rPr>
        <w:tab/>
      </w:r>
      <w:r w:rsidRPr="00A641FE">
        <w:rPr>
          <w:rFonts w:eastAsiaTheme="minorHAnsi"/>
          <w:color w:val="000000"/>
        </w:rPr>
        <w:t>Project Scientist ALPHA Institutional Board</w:t>
      </w:r>
    </w:p>
    <w:p w14:paraId="5CCD0E94" w14:textId="1DF48A4C" w:rsidR="0070518F" w:rsidRPr="00A641FE" w:rsidRDefault="0070518F" w:rsidP="006A2E9C">
      <w:pPr>
        <w:ind w:firstLine="720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>Dec 2025</w:t>
      </w:r>
      <w:r>
        <w:rPr>
          <w:rFonts w:eastAsiaTheme="minorHAnsi"/>
          <w:color w:val="000000"/>
        </w:rPr>
        <w:tab/>
      </w:r>
      <w:r>
        <w:rPr>
          <w:rFonts w:eastAsiaTheme="minorHAnsi"/>
          <w:color w:val="000000"/>
        </w:rPr>
        <w:tab/>
        <w:t>Wager Professor, Arizona State University</w:t>
      </w:r>
    </w:p>
    <w:p w14:paraId="04173D4F" w14:textId="3001CC32" w:rsidR="001C3233" w:rsidRPr="00FC12EC" w:rsidRDefault="001C3233" w:rsidP="00FC12EC">
      <w:pPr>
        <w:pStyle w:val="NormalWeb"/>
        <w:spacing w:before="193" w:beforeAutospacing="0" w:after="0" w:afterAutospacing="0"/>
      </w:pPr>
    </w:p>
    <w:p w14:paraId="7C2830C8" w14:textId="14470854" w:rsidR="00B8318A" w:rsidRPr="007C3A23" w:rsidRDefault="00B8318A" w:rsidP="00B8318A">
      <w:pPr>
        <w:pStyle w:val="NormalWeb"/>
        <w:spacing w:before="193" w:beforeAutospacing="0" w:after="0" w:afterAutospacing="0"/>
        <w:ind w:left="119"/>
      </w:pPr>
      <w:r w:rsidRPr="007C3A23">
        <w:rPr>
          <w:color w:val="000000"/>
        </w:rPr>
        <w:t>Honorific Lectures:</w:t>
      </w:r>
    </w:p>
    <w:p w14:paraId="2CE45049" w14:textId="77777777" w:rsidR="00B8318A" w:rsidRDefault="00B8318A" w:rsidP="00B8318A">
      <w:pPr>
        <w:spacing w:before="59"/>
        <w:ind w:left="2880" w:right="2266" w:hanging="2175"/>
        <w:rPr>
          <w:color w:val="000000"/>
        </w:rPr>
      </w:pPr>
      <w:r w:rsidRPr="007C3A23">
        <w:rPr>
          <w:color w:val="000000"/>
        </w:rPr>
        <w:t>April 1982</w:t>
      </w:r>
      <w:r w:rsidRPr="007C3A23">
        <w:rPr>
          <w:color w:val="000000"/>
        </w:rPr>
        <w:tab/>
        <w:t>Morris Loeb</w:t>
      </w:r>
      <w:r>
        <w:rPr>
          <w:color w:val="000000"/>
        </w:rPr>
        <w:t xml:space="preserve"> Lecturer in Physics, Harvard </w:t>
      </w:r>
      <w:r w:rsidRPr="007C3A23">
        <w:rPr>
          <w:color w:val="000000"/>
        </w:rPr>
        <w:t xml:space="preserve">University </w:t>
      </w:r>
    </w:p>
    <w:p w14:paraId="4DE8BC16" w14:textId="77777777" w:rsidR="00B8318A" w:rsidRPr="007C3A23" w:rsidRDefault="00B8318A" w:rsidP="00B8318A">
      <w:pPr>
        <w:spacing w:before="59"/>
        <w:ind w:left="705" w:right="2266"/>
      </w:pPr>
      <w:r w:rsidRPr="007C3A23">
        <w:rPr>
          <w:color w:val="000000"/>
        </w:rPr>
        <w:t>April 1986</w:t>
      </w:r>
      <w:r w:rsidRPr="007C3A23">
        <w:rPr>
          <w:color w:val="000000"/>
        </w:rPr>
        <w:tab/>
      </w:r>
      <w:r>
        <w:rPr>
          <w:color w:val="000000"/>
        </w:rPr>
        <w:tab/>
        <w:t xml:space="preserve">Flint Lecturer, </w:t>
      </w:r>
      <w:r w:rsidRPr="007C3A23">
        <w:rPr>
          <w:color w:val="000000"/>
        </w:rPr>
        <w:t>Yale University</w:t>
      </w:r>
    </w:p>
    <w:p w14:paraId="74848157" w14:textId="77777777" w:rsidR="00B8318A" w:rsidRPr="007C3A23" w:rsidRDefault="00B8318A" w:rsidP="00B8318A">
      <w:pPr>
        <w:spacing w:before="3"/>
        <w:ind w:left="705"/>
      </w:pPr>
      <w:r w:rsidRPr="007C3A23">
        <w:rPr>
          <w:color w:val="000000"/>
        </w:rPr>
        <w:t>April 1988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>Hamilton Lecturer, Princeton University</w:t>
      </w:r>
    </w:p>
    <w:p w14:paraId="1A62CF48" w14:textId="77777777" w:rsidR="00B8318A" w:rsidRPr="007C3A23" w:rsidRDefault="00B8318A" w:rsidP="00B8318A">
      <w:pPr>
        <w:spacing w:before="11"/>
        <w:ind w:left="2880" w:right="1937" w:hanging="2175"/>
      </w:pPr>
      <w:r w:rsidRPr="007C3A23">
        <w:rPr>
          <w:color w:val="000000"/>
        </w:rPr>
        <w:t>Jan. 1992</w:t>
      </w:r>
      <w:r w:rsidRPr="007C3A23">
        <w:rPr>
          <w:color w:val="000000"/>
        </w:rPr>
        <w:tab/>
        <w:t xml:space="preserve">Scott Hawkins Lecturer, Southern Methodist University </w:t>
      </w:r>
    </w:p>
    <w:p w14:paraId="5BB6CD8E" w14:textId="77777777" w:rsidR="00B8318A" w:rsidRPr="007C3A23" w:rsidRDefault="00B8318A" w:rsidP="00B8318A">
      <w:pPr>
        <w:spacing w:before="11"/>
        <w:ind w:left="705" w:right="1937"/>
      </w:pPr>
      <w:r w:rsidRPr="007C3A23">
        <w:rPr>
          <w:color w:val="000000"/>
        </w:rPr>
        <w:t>Oct. 1992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>Bethe Lecturer, Cornell University</w:t>
      </w:r>
    </w:p>
    <w:p w14:paraId="0EF8969B" w14:textId="77777777" w:rsidR="00B8318A" w:rsidRDefault="00B8318A" w:rsidP="00B8318A">
      <w:pPr>
        <w:spacing w:before="3"/>
        <w:ind w:left="705" w:right="3010"/>
        <w:rPr>
          <w:color w:val="000000"/>
        </w:rPr>
      </w:pPr>
      <w:r w:rsidRPr="007C3A23">
        <w:rPr>
          <w:color w:val="000000"/>
        </w:rPr>
        <w:t>April 1993</w:t>
      </w:r>
      <w:r w:rsidRPr="007C3A23">
        <w:rPr>
          <w:color w:val="000000"/>
        </w:rPr>
        <w:tab/>
      </w:r>
      <w:r>
        <w:rPr>
          <w:color w:val="000000"/>
        </w:rPr>
        <w:tab/>
        <w:t xml:space="preserve">Anna McPherson Lecturer, </w:t>
      </w:r>
      <w:r w:rsidRPr="007C3A23">
        <w:rPr>
          <w:color w:val="000000"/>
        </w:rPr>
        <w:t xml:space="preserve">McGill </w:t>
      </w:r>
    </w:p>
    <w:p w14:paraId="71B67FDD" w14:textId="77777777" w:rsidR="00B8318A" w:rsidRDefault="00B8318A" w:rsidP="00B8318A">
      <w:pPr>
        <w:spacing w:before="3"/>
        <w:ind w:left="705" w:right="3010"/>
        <w:rPr>
          <w:color w:val="000000"/>
        </w:rPr>
      </w:pPr>
      <w:r>
        <w:rPr>
          <w:color w:val="000000"/>
        </w:rPr>
        <w:t xml:space="preserve">                                    </w:t>
      </w:r>
      <w:r w:rsidRPr="007C3A23">
        <w:rPr>
          <w:color w:val="000000"/>
        </w:rPr>
        <w:t xml:space="preserve">University </w:t>
      </w:r>
    </w:p>
    <w:p w14:paraId="01542D09" w14:textId="77777777" w:rsidR="00B8318A" w:rsidRDefault="00B8318A" w:rsidP="00B8318A">
      <w:pPr>
        <w:spacing w:before="3"/>
        <w:ind w:left="705" w:right="3010"/>
        <w:rPr>
          <w:color w:val="000000"/>
        </w:rPr>
      </w:pPr>
      <w:r w:rsidRPr="007C3A23">
        <w:rPr>
          <w:color w:val="000000"/>
        </w:rPr>
        <w:t>Dec. 1994</w:t>
      </w:r>
      <w:r w:rsidRPr="007C3A23">
        <w:rPr>
          <w:color w:val="000000"/>
        </w:rPr>
        <w:tab/>
      </w:r>
      <w:r>
        <w:rPr>
          <w:color w:val="000000"/>
        </w:rPr>
        <w:tab/>
        <w:t xml:space="preserve">Rowland Lecturer, </w:t>
      </w:r>
      <w:r w:rsidRPr="007C3A23">
        <w:rPr>
          <w:color w:val="000000"/>
        </w:rPr>
        <w:t xml:space="preserve">University of </w:t>
      </w:r>
    </w:p>
    <w:p w14:paraId="15506D8A" w14:textId="77777777" w:rsidR="00B8318A" w:rsidRPr="007C3A23" w:rsidRDefault="00B8318A" w:rsidP="00B8318A">
      <w:pPr>
        <w:spacing w:before="3"/>
        <w:ind w:left="705" w:right="3010"/>
      </w:pPr>
      <w:r>
        <w:rPr>
          <w:color w:val="000000"/>
        </w:rPr>
        <w:t xml:space="preserve">                                    </w:t>
      </w:r>
      <w:r w:rsidRPr="007C3A23">
        <w:rPr>
          <w:color w:val="000000"/>
        </w:rPr>
        <w:t>Kentucky</w:t>
      </w:r>
    </w:p>
    <w:p w14:paraId="4987149C" w14:textId="77777777" w:rsidR="00B8318A" w:rsidRPr="007C3A23" w:rsidRDefault="00B8318A" w:rsidP="00B8318A">
      <w:pPr>
        <w:spacing w:before="3"/>
        <w:ind w:left="705"/>
      </w:pPr>
      <w:r w:rsidRPr="007C3A23">
        <w:rPr>
          <w:color w:val="000000"/>
        </w:rPr>
        <w:t>April 1995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 xml:space="preserve">Michelson </w:t>
      </w:r>
      <w:r>
        <w:rPr>
          <w:color w:val="000000"/>
        </w:rPr>
        <w:t xml:space="preserve">Lecturer, Case Western Reserve </w:t>
      </w:r>
      <w:r w:rsidRPr="007C3A23">
        <w:rPr>
          <w:color w:val="000000"/>
        </w:rPr>
        <w:t>University</w:t>
      </w:r>
    </w:p>
    <w:p w14:paraId="5E2E82F8" w14:textId="77777777" w:rsidR="00B8318A" w:rsidRDefault="00B8318A" w:rsidP="00B8318A">
      <w:pPr>
        <w:spacing w:before="9"/>
        <w:ind w:left="705" w:right="1089"/>
        <w:rPr>
          <w:color w:val="000000"/>
        </w:rPr>
      </w:pPr>
      <w:r w:rsidRPr="007C3A23">
        <w:rPr>
          <w:color w:val="000000"/>
        </w:rPr>
        <w:t>Jan. 1999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 xml:space="preserve">Dashen Lecturer, (inaugural) University of California, </w:t>
      </w:r>
    </w:p>
    <w:p w14:paraId="3963419B" w14:textId="77777777" w:rsidR="00B8318A" w:rsidRPr="007C3A23" w:rsidRDefault="00B8318A" w:rsidP="00B8318A">
      <w:pPr>
        <w:spacing w:before="9"/>
        <w:ind w:left="705" w:right="1089"/>
      </w:pPr>
      <w:r>
        <w:rPr>
          <w:color w:val="000000"/>
        </w:rPr>
        <w:t xml:space="preserve">                                    </w:t>
      </w:r>
      <w:r w:rsidRPr="007C3A23">
        <w:rPr>
          <w:color w:val="000000"/>
        </w:rPr>
        <w:t xml:space="preserve">San Diego </w:t>
      </w:r>
    </w:p>
    <w:p w14:paraId="2FD8A529" w14:textId="77777777" w:rsidR="00B8318A" w:rsidRPr="007C3A23" w:rsidRDefault="00B8318A" w:rsidP="00B8318A">
      <w:pPr>
        <w:spacing w:before="9"/>
        <w:ind w:left="705" w:right="1089"/>
      </w:pPr>
      <w:r w:rsidRPr="007C3A23">
        <w:rPr>
          <w:color w:val="000000"/>
        </w:rPr>
        <w:t>April 2001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>H. Primakoff Lecturer, American Physical Society</w:t>
      </w:r>
    </w:p>
    <w:p w14:paraId="2544E52C" w14:textId="77777777" w:rsidR="00B8318A" w:rsidRDefault="00B8318A" w:rsidP="00B8318A">
      <w:pPr>
        <w:ind w:left="705" w:right="3351"/>
        <w:rPr>
          <w:color w:val="000000"/>
        </w:rPr>
      </w:pPr>
      <w:r w:rsidRPr="007C3A23">
        <w:rPr>
          <w:color w:val="000000"/>
        </w:rPr>
        <w:lastRenderedPageBreak/>
        <w:t>April 2001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 xml:space="preserve">Potts Lecturer, John Hopkins </w:t>
      </w:r>
    </w:p>
    <w:p w14:paraId="5F188334" w14:textId="77777777" w:rsidR="00B8318A" w:rsidRPr="007C3A23" w:rsidRDefault="00B8318A" w:rsidP="00B8318A">
      <w:pPr>
        <w:ind w:left="705" w:right="3351"/>
      </w:pPr>
      <w:r>
        <w:rPr>
          <w:color w:val="000000"/>
        </w:rPr>
        <w:t xml:space="preserve">                                    </w:t>
      </w:r>
      <w:r w:rsidRPr="007C3A23">
        <w:rPr>
          <w:color w:val="000000"/>
        </w:rPr>
        <w:t xml:space="preserve">University </w:t>
      </w:r>
    </w:p>
    <w:p w14:paraId="4A6E40E6" w14:textId="77777777" w:rsidR="00B8318A" w:rsidRDefault="00B8318A" w:rsidP="00B8318A">
      <w:pPr>
        <w:ind w:left="705" w:right="3351"/>
        <w:rPr>
          <w:color w:val="000000"/>
        </w:rPr>
      </w:pPr>
      <w:r w:rsidRPr="007C3A23">
        <w:rPr>
          <w:color w:val="000000"/>
        </w:rPr>
        <w:t>April 2001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 xml:space="preserve">A.O. Williams Lecturer, Brown </w:t>
      </w:r>
    </w:p>
    <w:p w14:paraId="02BC9DB0" w14:textId="77777777" w:rsidR="00B8318A" w:rsidRPr="007C3A23" w:rsidRDefault="00B8318A" w:rsidP="00B8318A">
      <w:pPr>
        <w:ind w:left="705" w:right="3351"/>
      </w:pPr>
      <w:r>
        <w:rPr>
          <w:color w:val="000000"/>
        </w:rPr>
        <w:t xml:space="preserve">                                    </w:t>
      </w:r>
      <w:r w:rsidRPr="007C3A23">
        <w:rPr>
          <w:color w:val="000000"/>
        </w:rPr>
        <w:t>University</w:t>
      </w:r>
    </w:p>
    <w:p w14:paraId="18FA0C28" w14:textId="77777777" w:rsidR="00B8318A" w:rsidRPr="007C3A23" w:rsidRDefault="00B8318A" w:rsidP="00B8318A">
      <w:pPr>
        <w:spacing w:before="2"/>
        <w:ind w:left="705"/>
      </w:pPr>
      <w:r w:rsidRPr="007C3A23">
        <w:rPr>
          <w:color w:val="000000"/>
        </w:rPr>
        <w:t>April 2001</w:t>
      </w:r>
      <w:r w:rsidRPr="007C3A23">
        <w:rPr>
          <w:color w:val="000000"/>
        </w:rPr>
        <w:tab/>
      </w:r>
      <w:r>
        <w:rPr>
          <w:color w:val="000000"/>
        </w:rPr>
        <w:t xml:space="preserve">            </w:t>
      </w:r>
      <w:r w:rsidRPr="007C3A23">
        <w:rPr>
          <w:color w:val="000000"/>
        </w:rPr>
        <w:t>Pappalardo Lecturer, Massachusetts Institute of Technology</w:t>
      </w:r>
    </w:p>
    <w:p w14:paraId="4BB11C3F" w14:textId="77777777" w:rsidR="00B8318A" w:rsidRDefault="00B8318A" w:rsidP="00B8318A">
      <w:pPr>
        <w:spacing w:before="9"/>
        <w:ind w:left="705" w:right="915"/>
        <w:rPr>
          <w:color w:val="000000"/>
        </w:rPr>
      </w:pPr>
      <w:r w:rsidRPr="007C3A23">
        <w:rPr>
          <w:color w:val="000000"/>
        </w:rPr>
        <w:t>Oct. 2003</w:t>
      </w:r>
      <w:r w:rsidRPr="007C3A23">
        <w:rPr>
          <w:color w:val="000000"/>
        </w:rPr>
        <w:tab/>
      </w:r>
      <w:r>
        <w:rPr>
          <w:color w:val="000000"/>
        </w:rPr>
        <w:t xml:space="preserve">            </w:t>
      </w:r>
      <w:proofErr w:type="spellStart"/>
      <w:r>
        <w:rPr>
          <w:color w:val="000000"/>
        </w:rPr>
        <w:t>Feenberg</w:t>
      </w:r>
      <w:proofErr w:type="spellEnd"/>
      <w:r>
        <w:rPr>
          <w:color w:val="000000"/>
        </w:rPr>
        <w:t xml:space="preserve"> </w:t>
      </w:r>
      <w:r w:rsidRPr="007C3A23">
        <w:rPr>
          <w:color w:val="000000"/>
        </w:rPr>
        <w:t xml:space="preserve">Memorial Lecturer, University of </w:t>
      </w:r>
    </w:p>
    <w:p w14:paraId="649572D4" w14:textId="77777777" w:rsidR="00B8318A" w:rsidRPr="007C3A23" w:rsidRDefault="00B8318A" w:rsidP="00B8318A">
      <w:pPr>
        <w:spacing w:before="9"/>
        <w:ind w:left="705" w:right="915"/>
      </w:pPr>
      <w:r>
        <w:rPr>
          <w:color w:val="000000"/>
        </w:rPr>
        <w:t xml:space="preserve">                                    Washington, </w:t>
      </w:r>
      <w:r w:rsidRPr="007C3A23">
        <w:rPr>
          <w:color w:val="000000"/>
        </w:rPr>
        <w:t xml:space="preserve">St. Louis </w:t>
      </w:r>
    </w:p>
    <w:p w14:paraId="546315F7" w14:textId="77777777" w:rsidR="00B8318A" w:rsidRPr="007C3A23" w:rsidRDefault="00B8318A" w:rsidP="00B8318A">
      <w:pPr>
        <w:spacing w:before="9"/>
        <w:ind w:left="705" w:right="915"/>
      </w:pPr>
      <w:r w:rsidRPr="007C3A23">
        <w:rPr>
          <w:color w:val="000000"/>
        </w:rPr>
        <w:t>Jan. 2004</w:t>
      </w:r>
      <w:r w:rsidRPr="007C3A23"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Heilborn</w:t>
      </w:r>
      <w:proofErr w:type="spellEnd"/>
      <w:r>
        <w:rPr>
          <w:color w:val="000000"/>
        </w:rPr>
        <w:t xml:space="preserve"> Lecturer, </w:t>
      </w:r>
      <w:r w:rsidRPr="007C3A23">
        <w:rPr>
          <w:color w:val="000000"/>
        </w:rPr>
        <w:t>Northwestern University</w:t>
      </w:r>
    </w:p>
    <w:p w14:paraId="784E9498" w14:textId="77777777" w:rsidR="00B8318A" w:rsidRPr="007C3A23" w:rsidRDefault="00B8318A" w:rsidP="00B8318A">
      <w:pPr>
        <w:ind w:left="705"/>
      </w:pPr>
      <w:r w:rsidRPr="007C3A23">
        <w:rPr>
          <w:color w:val="000000"/>
        </w:rPr>
        <w:t>Feb. 2004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>IFT Lecturer, University of   Florida</w:t>
      </w:r>
    </w:p>
    <w:p w14:paraId="79A792B0" w14:textId="77777777" w:rsidR="00B8318A" w:rsidRPr="007C3A23" w:rsidRDefault="00B8318A" w:rsidP="00B8318A">
      <w:pPr>
        <w:spacing w:before="12"/>
        <w:ind w:left="705"/>
      </w:pPr>
      <w:r w:rsidRPr="007C3A23">
        <w:rPr>
          <w:color w:val="000000"/>
        </w:rPr>
        <w:t>April 2004</w:t>
      </w:r>
      <w:r w:rsidRPr="007C3A23">
        <w:rPr>
          <w:color w:val="000000"/>
        </w:rPr>
        <w:tab/>
      </w:r>
      <w:r>
        <w:rPr>
          <w:color w:val="000000"/>
        </w:rPr>
        <w:tab/>
        <w:t xml:space="preserve">Marker Lecturer, Pennsylvania </w:t>
      </w:r>
      <w:r w:rsidRPr="007C3A23">
        <w:rPr>
          <w:color w:val="000000"/>
        </w:rPr>
        <w:t>State University</w:t>
      </w:r>
    </w:p>
    <w:p w14:paraId="2CB3535D" w14:textId="77777777" w:rsidR="00B8318A" w:rsidRPr="007C3A23" w:rsidRDefault="00B8318A" w:rsidP="00B8318A">
      <w:pPr>
        <w:spacing w:before="9"/>
        <w:ind w:left="2880" w:right="1884" w:hanging="2175"/>
      </w:pPr>
      <w:r w:rsidRPr="007C3A23">
        <w:rPr>
          <w:color w:val="000000"/>
        </w:rPr>
        <w:t>July 2004</w:t>
      </w:r>
      <w:r w:rsidRPr="007C3A23">
        <w:rPr>
          <w:color w:val="000000"/>
        </w:rPr>
        <w:tab/>
      </w:r>
      <w:r>
        <w:rPr>
          <w:color w:val="000000"/>
        </w:rPr>
        <w:t xml:space="preserve">J. Robert Oppenheimer </w:t>
      </w:r>
      <w:r w:rsidRPr="007C3A23">
        <w:rPr>
          <w:color w:val="000000"/>
        </w:rPr>
        <w:t xml:space="preserve">Memorial </w:t>
      </w:r>
      <w:r>
        <w:rPr>
          <w:color w:val="000000"/>
        </w:rPr>
        <w:t xml:space="preserve">Lecturer, </w:t>
      </w:r>
      <w:r w:rsidRPr="007C3A23">
        <w:rPr>
          <w:color w:val="000000"/>
        </w:rPr>
        <w:t xml:space="preserve">Santa Fe </w:t>
      </w:r>
    </w:p>
    <w:p w14:paraId="7691E023" w14:textId="77777777" w:rsidR="00B8318A" w:rsidRDefault="00B8318A" w:rsidP="00B8318A">
      <w:pPr>
        <w:spacing w:before="9"/>
        <w:ind w:left="705" w:right="1884"/>
        <w:rPr>
          <w:color w:val="000000"/>
        </w:rPr>
      </w:pPr>
      <w:r w:rsidRPr="007C3A23">
        <w:rPr>
          <w:color w:val="000000"/>
        </w:rPr>
        <w:t>July 2004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>Dir</w:t>
      </w:r>
      <w:r>
        <w:rPr>
          <w:color w:val="000000"/>
        </w:rPr>
        <w:t xml:space="preserve">ector’s Colloquium, Los Alamos </w:t>
      </w:r>
      <w:r w:rsidRPr="007C3A23">
        <w:rPr>
          <w:color w:val="000000"/>
        </w:rPr>
        <w:t xml:space="preserve">National </w:t>
      </w:r>
    </w:p>
    <w:p w14:paraId="5550983F" w14:textId="77777777" w:rsidR="00B8318A" w:rsidRDefault="00B8318A" w:rsidP="00B8318A">
      <w:pPr>
        <w:spacing w:before="9"/>
        <w:ind w:left="2865" w:right="1884" w:firstLine="15"/>
        <w:rPr>
          <w:color w:val="000000"/>
        </w:rPr>
      </w:pPr>
      <w:r w:rsidRPr="007C3A23">
        <w:rPr>
          <w:color w:val="000000"/>
        </w:rPr>
        <w:t>Laboratory</w:t>
      </w:r>
    </w:p>
    <w:p w14:paraId="0FED9AB5" w14:textId="77777777" w:rsidR="00B8318A" w:rsidRDefault="00B8318A" w:rsidP="00B8318A">
      <w:pPr>
        <w:spacing w:before="9"/>
        <w:ind w:left="705" w:right="1884"/>
        <w:rPr>
          <w:color w:val="000000"/>
        </w:rPr>
      </w:pPr>
      <w:r w:rsidRPr="007C3A23">
        <w:rPr>
          <w:color w:val="000000"/>
        </w:rPr>
        <w:t>Oct. 2004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 xml:space="preserve">Enrico </w:t>
      </w:r>
      <w:r>
        <w:rPr>
          <w:color w:val="000000"/>
        </w:rPr>
        <w:t xml:space="preserve">Fermi Lecturer, </w:t>
      </w:r>
      <w:r w:rsidRPr="007C3A23">
        <w:rPr>
          <w:color w:val="000000"/>
        </w:rPr>
        <w:t xml:space="preserve">Argonne National </w:t>
      </w:r>
    </w:p>
    <w:p w14:paraId="2954C1DC" w14:textId="77777777" w:rsidR="00B8318A" w:rsidRPr="007C3A23" w:rsidRDefault="00B8318A" w:rsidP="00B8318A">
      <w:pPr>
        <w:spacing w:before="9"/>
        <w:ind w:left="2865" w:right="1884" w:firstLine="15"/>
      </w:pPr>
      <w:r w:rsidRPr="007C3A23">
        <w:rPr>
          <w:color w:val="000000"/>
        </w:rPr>
        <w:t xml:space="preserve">Laboratory </w:t>
      </w:r>
    </w:p>
    <w:p w14:paraId="339DDFED" w14:textId="77777777" w:rsidR="00B8318A" w:rsidRDefault="00B8318A" w:rsidP="00B8318A">
      <w:pPr>
        <w:spacing w:before="9"/>
        <w:ind w:left="705" w:right="1884"/>
        <w:rPr>
          <w:color w:val="000000"/>
        </w:rPr>
      </w:pPr>
      <w:r w:rsidRPr="007C3A23">
        <w:rPr>
          <w:color w:val="000000"/>
        </w:rPr>
        <w:t>Nov. 2004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>Green C</w:t>
      </w:r>
      <w:r>
        <w:rPr>
          <w:color w:val="000000"/>
        </w:rPr>
        <w:t xml:space="preserve">ollege Lecturer, University of </w:t>
      </w:r>
      <w:r w:rsidRPr="007C3A23">
        <w:rPr>
          <w:color w:val="000000"/>
        </w:rPr>
        <w:t xml:space="preserve">British </w:t>
      </w:r>
    </w:p>
    <w:p w14:paraId="4AA45A1E" w14:textId="77777777" w:rsidR="00B8318A" w:rsidRPr="007C3A23" w:rsidRDefault="00B8318A" w:rsidP="00B8318A">
      <w:pPr>
        <w:spacing w:before="9"/>
        <w:ind w:left="2865" w:right="1884" w:firstLine="15"/>
      </w:pPr>
      <w:r w:rsidRPr="007C3A23">
        <w:rPr>
          <w:color w:val="000000"/>
        </w:rPr>
        <w:t xml:space="preserve">Columbia </w:t>
      </w:r>
    </w:p>
    <w:p w14:paraId="1E2214A1" w14:textId="77777777" w:rsidR="00B8318A" w:rsidRPr="007C3A23" w:rsidRDefault="00B8318A" w:rsidP="00B8318A">
      <w:pPr>
        <w:spacing w:before="9"/>
        <w:ind w:left="705" w:right="1884"/>
      </w:pPr>
      <w:r w:rsidRPr="007C3A23">
        <w:rPr>
          <w:color w:val="000000"/>
        </w:rPr>
        <w:t>Feb. 2005</w:t>
      </w:r>
      <w:r w:rsidRPr="007C3A23">
        <w:rPr>
          <w:color w:val="000000"/>
        </w:rPr>
        <w:tab/>
      </w:r>
      <w:r>
        <w:rPr>
          <w:color w:val="000000"/>
        </w:rPr>
        <w:tab/>
        <w:t xml:space="preserve">Dean Edmonds </w:t>
      </w:r>
      <w:r w:rsidRPr="007C3A23">
        <w:rPr>
          <w:color w:val="000000"/>
        </w:rPr>
        <w:t>Lect</w:t>
      </w:r>
      <w:r>
        <w:rPr>
          <w:color w:val="000000"/>
        </w:rPr>
        <w:t xml:space="preserve">ure, </w:t>
      </w:r>
      <w:r w:rsidRPr="007C3A23">
        <w:rPr>
          <w:color w:val="000000"/>
        </w:rPr>
        <w:t>Boston University</w:t>
      </w:r>
    </w:p>
    <w:p w14:paraId="1C7E3543" w14:textId="77777777" w:rsidR="00B8318A" w:rsidRDefault="00B8318A" w:rsidP="00B8318A">
      <w:pPr>
        <w:ind w:left="705" w:right="1649"/>
        <w:rPr>
          <w:color w:val="000000"/>
        </w:rPr>
      </w:pPr>
      <w:r w:rsidRPr="007C3A23">
        <w:rPr>
          <w:color w:val="000000"/>
        </w:rPr>
        <w:t>March 2005</w:t>
      </w:r>
      <w:r w:rsidRPr="007C3A23">
        <w:rPr>
          <w:color w:val="000000"/>
        </w:rPr>
        <w:tab/>
      </w:r>
      <w:r>
        <w:rPr>
          <w:color w:val="000000"/>
        </w:rPr>
        <w:tab/>
        <w:t xml:space="preserve">MIT/Ford Lecture, Massachusetts </w:t>
      </w:r>
      <w:r w:rsidRPr="007C3A23">
        <w:rPr>
          <w:color w:val="000000"/>
        </w:rPr>
        <w:t xml:space="preserve">Institute of </w:t>
      </w:r>
    </w:p>
    <w:p w14:paraId="30CE1DD6" w14:textId="77777777" w:rsidR="00B8318A" w:rsidRDefault="00B8318A" w:rsidP="00B8318A">
      <w:pPr>
        <w:ind w:left="2865" w:right="1649" w:firstLine="15"/>
        <w:rPr>
          <w:color w:val="000000"/>
        </w:rPr>
      </w:pPr>
      <w:r w:rsidRPr="007C3A23">
        <w:rPr>
          <w:color w:val="000000"/>
        </w:rPr>
        <w:t xml:space="preserve">Technology </w:t>
      </w:r>
    </w:p>
    <w:p w14:paraId="6E5B740E" w14:textId="77777777" w:rsidR="00B8318A" w:rsidRDefault="00B8318A" w:rsidP="00B8318A">
      <w:pPr>
        <w:ind w:left="705" w:right="1649"/>
        <w:rPr>
          <w:color w:val="000000"/>
        </w:rPr>
      </w:pPr>
      <w:r w:rsidRPr="007C3A23">
        <w:rPr>
          <w:color w:val="000000"/>
        </w:rPr>
        <w:t>March 2005</w:t>
      </w:r>
      <w:r w:rsidRPr="007C3A23">
        <w:rPr>
          <w:color w:val="000000"/>
        </w:rPr>
        <w:tab/>
      </w:r>
      <w:r>
        <w:rPr>
          <w:color w:val="000000"/>
        </w:rPr>
        <w:tab/>
        <w:t xml:space="preserve">Intel Science Talent </w:t>
      </w:r>
      <w:r w:rsidRPr="007C3A23">
        <w:rPr>
          <w:color w:val="000000"/>
        </w:rPr>
        <w:t xml:space="preserve">Search Distinguished </w:t>
      </w:r>
    </w:p>
    <w:p w14:paraId="45802AB5" w14:textId="77777777" w:rsidR="00B8318A" w:rsidRPr="007C3A23" w:rsidRDefault="00B8318A" w:rsidP="00B8318A">
      <w:pPr>
        <w:ind w:left="2865" w:right="1649" w:firstLine="15"/>
      </w:pPr>
      <w:r w:rsidRPr="007C3A23">
        <w:rPr>
          <w:color w:val="000000"/>
        </w:rPr>
        <w:t>Alumni Speaker, Washington, DC</w:t>
      </w:r>
    </w:p>
    <w:p w14:paraId="60F331B3" w14:textId="77777777" w:rsidR="00B8318A" w:rsidRDefault="00B8318A" w:rsidP="00B8318A">
      <w:pPr>
        <w:spacing w:before="11"/>
        <w:ind w:left="705" w:right="1909"/>
        <w:rPr>
          <w:color w:val="000000"/>
        </w:rPr>
      </w:pPr>
      <w:r w:rsidRPr="007C3A23">
        <w:rPr>
          <w:color w:val="000000"/>
        </w:rPr>
        <w:t>March 2005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 xml:space="preserve">Raytheon Public Lecture, University of </w:t>
      </w:r>
    </w:p>
    <w:p w14:paraId="6CC698F6" w14:textId="77777777" w:rsidR="00B8318A" w:rsidRDefault="00B8318A" w:rsidP="00B8318A">
      <w:pPr>
        <w:spacing w:before="11"/>
        <w:ind w:left="2865" w:right="1909" w:firstLine="15"/>
        <w:rPr>
          <w:color w:val="000000"/>
        </w:rPr>
      </w:pPr>
      <w:r w:rsidRPr="007C3A23">
        <w:rPr>
          <w:color w:val="000000"/>
        </w:rPr>
        <w:t xml:space="preserve">Arizona, Tucson </w:t>
      </w:r>
    </w:p>
    <w:p w14:paraId="19E6F5A7" w14:textId="77777777" w:rsidR="00B8318A" w:rsidRPr="007C3A23" w:rsidRDefault="00B8318A" w:rsidP="00B8318A">
      <w:pPr>
        <w:spacing w:before="11"/>
        <w:ind w:left="2865" w:right="1909" w:hanging="2160"/>
      </w:pPr>
      <w:r w:rsidRPr="007C3A23">
        <w:rPr>
          <w:color w:val="000000"/>
        </w:rPr>
        <w:t>April 2005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>Smith Lecture, The Ohio State University, Columbus</w:t>
      </w:r>
    </w:p>
    <w:p w14:paraId="4C6ACAE1" w14:textId="77777777" w:rsidR="00B8318A" w:rsidRPr="007C3A23" w:rsidRDefault="00B8318A" w:rsidP="00B8318A">
      <w:pPr>
        <w:spacing w:before="11"/>
        <w:ind w:right="1909"/>
      </w:pPr>
      <w:r w:rsidRPr="007C3A23">
        <w:rPr>
          <w:color w:val="000000"/>
        </w:rPr>
        <w:t>           April 2005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>Hamilton Lecture, Princeton University</w:t>
      </w:r>
    </w:p>
    <w:p w14:paraId="37F5F0F5" w14:textId="77777777" w:rsidR="00B8318A" w:rsidRPr="007C3A23" w:rsidRDefault="00B8318A" w:rsidP="00B8318A">
      <w:pPr>
        <w:ind w:left="705"/>
      </w:pPr>
      <w:r w:rsidRPr="007C3A23">
        <w:rPr>
          <w:color w:val="000000"/>
        </w:rPr>
        <w:t>May 2005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>Simon Cherwell Lecture, Oxford University, UK</w:t>
      </w:r>
    </w:p>
    <w:p w14:paraId="7129AAF6" w14:textId="77777777" w:rsidR="00B8318A" w:rsidRDefault="00B8318A" w:rsidP="00B8318A">
      <w:pPr>
        <w:spacing w:before="12"/>
        <w:ind w:left="705" w:right="1955"/>
        <w:rPr>
          <w:color w:val="000000"/>
        </w:rPr>
      </w:pPr>
      <w:r w:rsidRPr="007C3A23">
        <w:rPr>
          <w:color w:val="000000"/>
        </w:rPr>
        <w:t>June 2005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 xml:space="preserve">Lecture at Lindau, Germany meeting of Nobel </w:t>
      </w:r>
    </w:p>
    <w:p w14:paraId="669095E7" w14:textId="77777777" w:rsidR="00B8318A" w:rsidRPr="007C3A23" w:rsidRDefault="00B8318A" w:rsidP="00B8318A">
      <w:pPr>
        <w:spacing w:before="12"/>
        <w:ind w:left="2865" w:right="1955" w:firstLine="15"/>
      </w:pPr>
      <w:r w:rsidRPr="007C3A23">
        <w:rPr>
          <w:color w:val="000000"/>
        </w:rPr>
        <w:t>Laure</w:t>
      </w:r>
      <w:r>
        <w:rPr>
          <w:color w:val="000000"/>
        </w:rPr>
        <w:t>a</w:t>
      </w:r>
      <w:r w:rsidRPr="007C3A23">
        <w:rPr>
          <w:color w:val="000000"/>
        </w:rPr>
        <w:t xml:space="preserve">tes </w:t>
      </w:r>
    </w:p>
    <w:p w14:paraId="53D3A68B" w14:textId="77777777" w:rsidR="00B8318A" w:rsidRPr="007C3A23" w:rsidRDefault="00B8318A" w:rsidP="00B8318A">
      <w:pPr>
        <w:spacing w:before="12"/>
        <w:ind w:left="705" w:right="1955"/>
      </w:pPr>
      <w:r w:rsidRPr="007C3A23">
        <w:rPr>
          <w:color w:val="000000"/>
        </w:rPr>
        <w:t>Sept. 2005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>Heinrich Hertz Lecture, Hamburg, Germany</w:t>
      </w:r>
    </w:p>
    <w:p w14:paraId="79A90459" w14:textId="77777777" w:rsidR="00B8318A" w:rsidRPr="007C3A23" w:rsidRDefault="00B8318A" w:rsidP="00B8318A">
      <w:pPr>
        <w:spacing w:before="3"/>
        <w:ind w:left="705"/>
      </w:pPr>
      <w:r w:rsidRPr="007C3A23">
        <w:rPr>
          <w:color w:val="000000"/>
        </w:rPr>
        <w:t>Sept. 2005</w:t>
      </w:r>
      <w:r w:rsidRPr="007C3A23">
        <w:rPr>
          <w:color w:val="000000"/>
        </w:rPr>
        <w:tab/>
      </w:r>
      <w:r>
        <w:rPr>
          <w:color w:val="000000"/>
        </w:rPr>
        <w:tab/>
        <w:t xml:space="preserve">Miller-Breit Lecture, Yale </w:t>
      </w:r>
      <w:r w:rsidRPr="007C3A23">
        <w:rPr>
          <w:color w:val="000000"/>
        </w:rPr>
        <w:t>University</w:t>
      </w:r>
    </w:p>
    <w:p w14:paraId="6418D313" w14:textId="77777777" w:rsidR="00B8318A" w:rsidRDefault="00B8318A" w:rsidP="00B8318A">
      <w:pPr>
        <w:spacing w:before="11"/>
        <w:ind w:left="705" w:right="2861"/>
        <w:rPr>
          <w:color w:val="000000"/>
        </w:rPr>
      </w:pPr>
      <w:r w:rsidRPr="007C3A23">
        <w:rPr>
          <w:color w:val="000000"/>
        </w:rPr>
        <w:t>Sept. 2005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 xml:space="preserve">Katzenstein Lecture, University of </w:t>
      </w:r>
    </w:p>
    <w:p w14:paraId="27666CC6" w14:textId="77777777" w:rsidR="00B8318A" w:rsidRDefault="00B8318A" w:rsidP="00B8318A">
      <w:pPr>
        <w:spacing w:before="11"/>
        <w:ind w:left="2865" w:right="2861" w:firstLine="15"/>
        <w:rPr>
          <w:color w:val="000000"/>
        </w:rPr>
      </w:pPr>
      <w:r w:rsidRPr="007C3A23">
        <w:rPr>
          <w:color w:val="000000"/>
        </w:rPr>
        <w:t xml:space="preserve">Connecticut </w:t>
      </w:r>
    </w:p>
    <w:p w14:paraId="1F67BED9" w14:textId="77777777" w:rsidR="00B8318A" w:rsidRDefault="00B8318A" w:rsidP="00B8318A">
      <w:pPr>
        <w:spacing w:before="11"/>
        <w:ind w:left="705" w:right="2861"/>
        <w:rPr>
          <w:color w:val="000000"/>
        </w:rPr>
      </w:pPr>
      <w:r w:rsidRPr="007C3A23">
        <w:rPr>
          <w:color w:val="000000"/>
        </w:rPr>
        <w:t>Sept. 2005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 xml:space="preserve">Wright Lecture, Boston Museum of </w:t>
      </w:r>
    </w:p>
    <w:p w14:paraId="6A115948" w14:textId="77777777" w:rsidR="00B8318A" w:rsidRPr="007C3A23" w:rsidRDefault="00B8318A" w:rsidP="00B8318A">
      <w:pPr>
        <w:spacing w:before="11"/>
        <w:ind w:left="705" w:right="2861"/>
      </w:pPr>
      <w:r>
        <w:rPr>
          <w:color w:val="000000"/>
        </w:rPr>
        <w:t xml:space="preserve">                                    </w:t>
      </w:r>
      <w:r w:rsidRPr="007C3A23">
        <w:rPr>
          <w:color w:val="000000"/>
        </w:rPr>
        <w:t>Science</w:t>
      </w:r>
    </w:p>
    <w:p w14:paraId="369AFFD1" w14:textId="77777777" w:rsidR="00B8318A" w:rsidRDefault="00B8318A" w:rsidP="00B8318A">
      <w:pPr>
        <w:spacing w:before="3"/>
        <w:ind w:left="705" w:right="1350"/>
        <w:rPr>
          <w:color w:val="000000"/>
        </w:rPr>
      </w:pPr>
      <w:r w:rsidRPr="007C3A23">
        <w:rPr>
          <w:color w:val="000000"/>
        </w:rPr>
        <w:t>Oct. 2005</w:t>
      </w:r>
      <w:r w:rsidRPr="007C3A23">
        <w:rPr>
          <w:color w:val="000000"/>
        </w:rPr>
        <w:tab/>
      </w:r>
      <w:r>
        <w:rPr>
          <w:color w:val="000000"/>
        </w:rPr>
        <w:tab/>
        <w:t xml:space="preserve">Einstein Memorial Lecture, </w:t>
      </w:r>
      <w:r w:rsidRPr="007C3A23">
        <w:rPr>
          <w:color w:val="000000"/>
        </w:rPr>
        <w:t>Princeton Chamber</w:t>
      </w:r>
      <w:r>
        <w:rPr>
          <w:color w:val="000000"/>
        </w:rPr>
        <w:t xml:space="preserve"> </w:t>
      </w:r>
      <w:r w:rsidRPr="007C3A23">
        <w:rPr>
          <w:color w:val="000000"/>
        </w:rPr>
        <w:t xml:space="preserve">of </w:t>
      </w:r>
    </w:p>
    <w:p w14:paraId="7354B489" w14:textId="77777777" w:rsidR="00B8318A" w:rsidRDefault="00B8318A" w:rsidP="00B8318A">
      <w:pPr>
        <w:spacing w:before="3"/>
        <w:ind w:left="2865" w:right="1350" w:firstLine="15"/>
        <w:rPr>
          <w:color w:val="000000"/>
        </w:rPr>
      </w:pPr>
      <w:r w:rsidRPr="007C3A23">
        <w:rPr>
          <w:color w:val="000000"/>
        </w:rPr>
        <w:t xml:space="preserve">Commerce </w:t>
      </w:r>
    </w:p>
    <w:p w14:paraId="139EF424" w14:textId="77777777" w:rsidR="00B8318A" w:rsidRPr="007C3A23" w:rsidRDefault="00B8318A" w:rsidP="00B8318A">
      <w:pPr>
        <w:spacing w:before="3"/>
        <w:ind w:left="705" w:right="1350"/>
        <w:rPr>
          <w:color w:val="000000"/>
        </w:rPr>
      </w:pPr>
      <w:r w:rsidRPr="007C3A23">
        <w:rPr>
          <w:color w:val="000000"/>
        </w:rPr>
        <w:t>Nov. 2005</w:t>
      </w:r>
      <w:r w:rsidRPr="007C3A23">
        <w:rPr>
          <w:color w:val="000000"/>
        </w:rPr>
        <w:tab/>
      </w:r>
      <w:r>
        <w:rPr>
          <w:color w:val="000000"/>
        </w:rPr>
        <w:tab/>
        <w:t xml:space="preserve">Kaczmarczik Lecture, Drexel </w:t>
      </w:r>
      <w:r w:rsidRPr="007C3A23">
        <w:rPr>
          <w:color w:val="000000"/>
        </w:rPr>
        <w:t>University</w:t>
      </w:r>
    </w:p>
    <w:p w14:paraId="5408D308" w14:textId="77777777" w:rsidR="00B8318A" w:rsidRPr="007C3A23" w:rsidRDefault="00B8318A" w:rsidP="00B8318A">
      <w:pPr>
        <w:spacing w:before="3"/>
        <w:ind w:left="705"/>
      </w:pPr>
      <w:r w:rsidRPr="007C3A23">
        <w:rPr>
          <w:color w:val="000000"/>
        </w:rPr>
        <w:t>Nov. 2005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>Dea</w:t>
      </w:r>
      <w:r>
        <w:rPr>
          <w:color w:val="000000"/>
        </w:rPr>
        <w:t xml:space="preserve">n’s Lectureship, University of </w:t>
      </w:r>
      <w:r w:rsidRPr="007C3A23">
        <w:rPr>
          <w:color w:val="000000"/>
        </w:rPr>
        <w:t>Kentucky</w:t>
      </w:r>
    </w:p>
    <w:p w14:paraId="7194BE75" w14:textId="77777777" w:rsidR="00B8318A" w:rsidRDefault="00B8318A" w:rsidP="00B8318A">
      <w:pPr>
        <w:spacing w:before="9"/>
        <w:ind w:left="705" w:right="2503"/>
        <w:rPr>
          <w:color w:val="000000"/>
        </w:rPr>
      </w:pPr>
      <w:r w:rsidRPr="007C3A23">
        <w:rPr>
          <w:color w:val="000000"/>
        </w:rPr>
        <w:lastRenderedPageBreak/>
        <w:t>Jan. 2006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 xml:space="preserve">Barkla Lecture, (inaugural) University of </w:t>
      </w:r>
    </w:p>
    <w:p w14:paraId="725B8590" w14:textId="77777777" w:rsidR="00B8318A" w:rsidRPr="007C3A23" w:rsidRDefault="00B8318A" w:rsidP="00B8318A">
      <w:pPr>
        <w:spacing w:before="9"/>
        <w:ind w:left="2865" w:right="2503" w:firstLine="15"/>
      </w:pPr>
      <w:r w:rsidRPr="007C3A23">
        <w:rPr>
          <w:color w:val="000000"/>
        </w:rPr>
        <w:t xml:space="preserve">Liverpool </w:t>
      </w:r>
    </w:p>
    <w:p w14:paraId="3C1FD747" w14:textId="77777777" w:rsidR="00B8318A" w:rsidRDefault="00B8318A" w:rsidP="00B8318A">
      <w:pPr>
        <w:spacing w:before="9"/>
        <w:ind w:left="705" w:right="2503"/>
        <w:rPr>
          <w:color w:val="000000"/>
        </w:rPr>
      </w:pPr>
      <w:r w:rsidRPr="007C3A23">
        <w:rPr>
          <w:color w:val="000000"/>
        </w:rPr>
        <w:t>Jan. 2006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 xml:space="preserve">Zachariasen Lecture, University of </w:t>
      </w:r>
    </w:p>
    <w:p w14:paraId="2C92A346" w14:textId="77777777" w:rsidR="00B8318A" w:rsidRPr="007C3A23" w:rsidRDefault="00B8318A" w:rsidP="00B8318A">
      <w:pPr>
        <w:spacing w:before="9"/>
        <w:ind w:left="2865" w:right="2503" w:firstLine="15"/>
      </w:pPr>
      <w:r w:rsidRPr="007C3A23">
        <w:rPr>
          <w:color w:val="000000"/>
        </w:rPr>
        <w:t>Chicago</w:t>
      </w:r>
    </w:p>
    <w:p w14:paraId="108E7E2A" w14:textId="77777777" w:rsidR="00B8318A" w:rsidRPr="007C3A23" w:rsidRDefault="00B8318A" w:rsidP="00B8318A">
      <w:pPr>
        <w:ind w:left="705"/>
      </w:pPr>
      <w:r w:rsidRPr="007C3A23">
        <w:rPr>
          <w:color w:val="000000"/>
        </w:rPr>
        <w:t>Jan. 2006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>Konopinski Me</w:t>
      </w:r>
      <w:r>
        <w:rPr>
          <w:color w:val="000000"/>
        </w:rPr>
        <w:t xml:space="preserve">morial Lecture, Indiana </w:t>
      </w:r>
      <w:r w:rsidRPr="007C3A23">
        <w:rPr>
          <w:color w:val="000000"/>
        </w:rPr>
        <w:t>University</w:t>
      </w:r>
    </w:p>
    <w:p w14:paraId="458ABA8B" w14:textId="77777777" w:rsidR="00B8318A" w:rsidRPr="007C3A23" w:rsidRDefault="00B8318A" w:rsidP="00B8318A">
      <w:pPr>
        <w:spacing w:before="12"/>
        <w:ind w:left="705"/>
      </w:pPr>
      <w:r w:rsidRPr="007C3A23">
        <w:rPr>
          <w:color w:val="000000"/>
        </w:rPr>
        <w:t>Feb. 2006</w:t>
      </w:r>
      <w:r w:rsidRPr="007C3A23">
        <w:rPr>
          <w:color w:val="000000"/>
        </w:rPr>
        <w:tab/>
      </w:r>
      <w:r>
        <w:rPr>
          <w:color w:val="000000"/>
        </w:rPr>
        <w:tab/>
      </w:r>
      <w:r w:rsidRPr="007C3A23">
        <w:rPr>
          <w:color w:val="000000"/>
        </w:rPr>
        <w:t>Scott Lectures, Cambridge University, Cavendish Lab, UK</w:t>
      </w:r>
    </w:p>
    <w:p w14:paraId="7623438E" w14:textId="77777777" w:rsidR="00B8318A" w:rsidRPr="00AD6548" w:rsidRDefault="00B8318A" w:rsidP="00B8318A">
      <w:pPr>
        <w:ind w:firstLine="705"/>
      </w:pPr>
      <w:r w:rsidRPr="00AD6548">
        <w:rPr>
          <w:color w:val="000000"/>
        </w:rPr>
        <w:t>March 2006</w:t>
      </w:r>
      <w:r w:rsidRPr="00AD6548">
        <w:rPr>
          <w:color w:val="000000"/>
        </w:rPr>
        <w:tab/>
      </w:r>
      <w:r w:rsidRPr="00AD6548">
        <w:rPr>
          <w:color w:val="000000"/>
        </w:rPr>
        <w:tab/>
      </w:r>
      <w:r>
        <w:rPr>
          <w:color w:val="000000"/>
        </w:rPr>
        <w:t xml:space="preserve">Fritz London </w:t>
      </w:r>
      <w:r w:rsidRPr="00AD6548">
        <w:rPr>
          <w:color w:val="000000"/>
        </w:rPr>
        <w:t xml:space="preserve">Lecture, Duke University </w:t>
      </w:r>
    </w:p>
    <w:p w14:paraId="41E38F5A" w14:textId="77777777" w:rsidR="00B8318A" w:rsidRPr="00AD6548" w:rsidRDefault="00B8318A" w:rsidP="00B8318A">
      <w:pPr>
        <w:spacing w:before="36"/>
        <w:ind w:left="2880" w:right="2682" w:hanging="2160"/>
      </w:pPr>
      <w:r w:rsidRPr="00AD6548">
        <w:rPr>
          <w:color w:val="000000"/>
        </w:rPr>
        <w:t>April 2006</w:t>
      </w:r>
      <w:r>
        <w:rPr>
          <w:color w:val="000000"/>
        </w:rPr>
        <w:tab/>
      </w:r>
      <w:r w:rsidRPr="00AD6548">
        <w:rPr>
          <w:color w:val="000000"/>
        </w:rPr>
        <w:t>Cr</w:t>
      </w:r>
      <w:r>
        <w:rPr>
          <w:color w:val="000000"/>
        </w:rPr>
        <w:t xml:space="preserve">awford Lecture, University </w:t>
      </w:r>
      <w:r w:rsidRPr="00AD6548">
        <w:rPr>
          <w:color w:val="000000"/>
        </w:rPr>
        <w:t xml:space="preserve">Pittsburgh </w:t>
      </w:r>
    </w:p>
    <w:p w14:paraId="51FF57C5" w14:textId="77777777" w:rsidR="00B8318A" w:rsidRPr="00AD6548" w:rsidRDefault="00B8318A" w:rsidP="00B8318A">
      <w:pPr>
        <w:spacing w:before="36"/>
        <w:ind w:left="305" w:right="2682" w:firstLine="415"/>
      </w:pPr>
      <w:r w:rsidRPr="00AD6548">
        <w:rPr>
          <w:color w:val="000000"/>
        </w:rPr>
        <w:t>April 2006</w:t>
      </w:r>
      <w:r w:rsidRPr="00AD6548">
        <w:rPr>
          <w:color w:val="000000"/>
        </w:rPr>
        <w:tab/>
        <w:t xml:space="preserve">      </w:t>
      </w:r>
      <w:r>
        <w:rPr>
          <w:color w:val="000000"/>
        </w:rPr>
        <w:tab/>
        <w:t xml:space="preserve">Simons Lecture, SUNY, Stony </w:t>
      </w:r>
      <w:r w:rsidRPr="00AD6548">
        <w:rPr>
          <w:color w:val="000000"/>
        </w:rPr>
        <w:t>Brook</w:t>
      </w:r>
    </w:p>
    <w:p w14:paraId="4BD705DE" w14:textId="77777777" w:rsidR="00B8318A" w:rsidRDefault="00B8318A" w:rsidP="00B8318A">
      <w:pPr>
        <w:ind w:left="305" w:right="1521"/>
        <w:rPr>
          <w:color w:val="000000"/>
        </w:rPr>
      </w:pPr>
      <w:r w:rsidRPr="00AD6548">
        <w:rPr>
          <w:color w:val="000000"/>
        </w:rPr>
        <w:t>      April 2006</w:t>
      </w:r>
      <w:r w:rsidRPr="00AD6548">
        <w:rPr>
          <w:color w:val="000000"/>
        </w:rPr>
        <w:tab/>
        <w:t xml:space="preserve">   </w:t>
      </w:r>
      <w:r>
        <w:rPr>
          <w:color w:val="000000"/>
        </w:rPr>
        <w:t>   </w:t>
      </w:r>
      <w:r>
        <w:rPr>
          <w:color w:val="000000"/>
        </w:rPr>
        <w:tab/>
        <w:t xml:space="preserve">BSA Distinguished Lecture, </w:t>
      </w:r>
      <w:r w:rsidRPr="00AD6548">
        <w:rPr>
          <w:color w:val="000000"/>
        </w:rPr>
        <w:t xml:space="preserve">Brookhaven National </w:t>
      </w:r>
    </w:p>
    <w:p w14:paraId="130905AB" w14:textId="77777777" w:rsidR="00B8318A" w:rsidRPr="00AD6548" w:rsidRDefault="00B8318A" w:rsidP="00B8318A">
      <w:pPr>
        <w:ind w:left="2465" w:right="1521"/>
      </w:pPr>
      <w:r>
        <w:rPr>
          <w:color w:val="000000"/>
        </w:rPr>
        <w:t xml:space="preserve">  </w:t>
      </w:r>
      <w:r>
        <w:rPr>
          <w:color w:val="000000"/>
        </w:rPr>
        <w:tab/>
      </w:r>
      <w:r w:rsidRPr="00AD6548">
        <w:rPr>
          <w:color w:val="000000"/>
        </w:rPr>
        <w:t xml:space="preserve">Lab </w:t>
      </w:r>
    </w:p>
    <w:p w14:paraId="5C2B39CD" w14:textId="77777777" w:rsidR="00B8318A" w:rsidRDefault="00B8318A" w:rsidP="00B8318A">
      <w:pPr>
        <w:tabs>
          <w:tab w:val="left" w:pos="2880"/>
        </w:tabs>
        <w:ind w:left="305" w:right="1521"/>
        <w:rPr>
          <w:color w:val="000000"/>
        </w:rPr>
      </w:pPr>
      <w:r w:rsidRPr="00AD6548">
        <w:rPr>
          <w:color w:val="000000"/>
        </w:rPr>
        <w:t>      Oct. 2006</w:t>
      </w:r>
      <w:r w:rsidRPr="00AD6548">
        <w:rPr>
          <w:color w:val="000000"/>
        </w:rPr>
        <w:tab/>
      </w:r>
      <w:r>
        <w:rPr>
          <w:color w:val="000000"/>
        </w:rPr>
        <w:t xml:space="preserve">Fine Lecture, (inaugural) </w:t>
      </w:r>
      <w:r w:rsidRPr="00AD6548">
        <w:rPr>
          <w:color w:val="000000"/>
        </w:rPr>
        <w:t xml:space="preserve">University of </w:t>
      </w:r>
    </w:p>
    <w:p w14:paraId="01554EA9" w14:textId="77777777" w:rsidR="00B8318A" w:rsidRPr="00AD6548" w:rsidRDefault="00B8318A" w:rsidP="00B8318A">
      <w:pPr>
        <w:ind w:left="2465" w:right="1521" w:firstLine="415"/>
      </w:pPr>
      <w:r w:rsidRPr="00AD6548">
        <w:rPr>
          <w:color w:val="000000"/>
        </w:rPr>
        <w:t xml:space="preserve">Minnesota </w:t>
      </w:r>
    </w:p>
    <w:p w14:paraId="40B74D10" w14:textId="77777777" w:rsidR="00B8318A" w:rsidRDefault="00B8318A" w:rsidP="00B8318A">
      <w:pPr>
        <w:ind w:left="305" w:right="1521"/>
        <w:rPr>
          <w:color w:val="000000"/>
        </w:rPr>
      </w:pPr>
      <w:r w:rsidRPr="00AD6548">
        <w:rPr>
          <w:color w:val="000000"/>
        </w:rPr>
        <w:t>      Oct. 2006</w:t>
      </w:r>
      <w:r w:rsidRPr="00AD6548">
        <w:rPr>
          <w:color w:val="000000"/>
        </w:rPr>
        <w:tab/>
        <w:t xml:space="preserve">       </w:t>
      </w:r>
      <w:r>
        <w:rPr>
          <w:color w:val="000000"/>
        </w:rPr>
        <w:tab/>
      </w:r>
      <w:proofErr w:type="spellStart"/>
      <w:r>
        <w:rPr>
          <w:color w:val="000000"/>
        </w:rPr>
        <w:t>Venkateswarlu</w:t>
      </w:r>
      <w:proofErr w:type="spellEnd"/>
      <w:r>
        <w:rPr>
          <w:color w:val="000000"/>
        </w:rPr>
        <w:t xml:space="preserve"> Memorial Lecture, </w:t>
      </w:r>
      <w:r w:rsidRPr="00AD6548">
        <w:rPr>
          <w:color w:val="000000"/>
        </w:rPr>
        <w:t xml:space="preserve">Alabama </w:t>
      </w:r>
    </w:p>
    <w:p w14:paraId="531423F9" w14:textId="77777777" w:rsidR="00B8318A" w:rsidRPr="00AD6548" w:rsidRDefault="00B8318A" w:rsidP="00B8318A">
      <w:pPr>
        <w:ind w:left="2465" w:right="1521" w:firstLine="415"/>
      </w:pPr>
      <w:r w:rsidRPr="00AD6548">
        <w:rPr>
          <w:color w:val="000000"/>
        </w:rPr>
        <w:t>A&amp;M</w:t>
      </w:r>
    </w:p>
    <w:p w14:paraId="46B4DF7F" w14:textId="77777777" w:rsidR="00B8318A" w:rsidRDefault="00B8318A" w:rsidP="00B8318A">
      <w:pPr>
        <w:spacing w:before="2"/>
        <w:ind w:left="305" w:right="524"/>
        <w:rPr>
          <w:color w:val="000000"/>
        </w:rPr>
      </w:pPr>
      <w:r w:rsidRPr="00AD6548">
        <w:rPr>
          <w:color w:val="000000"/>
        </w:rPr>
        <w:t>      Nov. 2006</w:t>
      </w:r>
      <w:r w:rsidRPr="00AD6548">
        <w:rPr>
          <w:color w:val="000000"/>
        </w:rPr>
        <w:tab/>
        <w:t xml:space="preserve">       </w:t>
      </w:r>
      <w:r>
        <w:rPr>
          <w:color w:val="000000"/>
        </w:rPr>
        <w:tab/>
      </w:r>
      <w:r w:rsidRPr="00AD6548">
        <w:rPr>
          <w:color w:val="000000"/>
        </w:rPr>
        <w:t xml:space="preserve">Nobel Laureate Public Lecture Series, Old   Dominion </w:t>
      </w:r>
    </w:p>
    <w:p w14:paraId="23EEF563" w14:textId="77777777" w:rsidR="00B8318A" w:rsidRPr="00AD6548" w:rsidRDefault="00B8318A" w:rsidP="00B8318A">
      <w:pPr>
        <w:spacing w:before="2"/>
        <w:ind w:left="2880" w:right="524"/>
      </w:pPr>
      <w:r w:rsidRPr="00AD6548">
        <w:rPr>
          <w:color w:val="000000"/>
        </w:rPr>
        <w:t xml:space="preserve">University </w:t>
      </w:r>
    </w:p>
    <w:p w14:paraId="2148A02C" w14:textId="77777777" w:rsidR="00B8318A" w:rsidRPr="00AD6548" w:rsidRDefault="00B8318A" w:rsidP="00B8318A">
      <w:pPr>
        <w:spacing w:before="2"/>
        <w:ind w:left="305" w:right="524"/>
      </w:pPr>
      <w:r w:rsidRPr="00AD6548">
        <w:rPr>
          <w:color w:val="000000"/>
        </w:rPr>
        <w:t>      March 2007</w:t>
      </w:r>
      <w:r w:rsidRPr="00AD6548">
        <w:rPr>
          <w:color w:val="000000"/>
        </w:rPr>
        <w:tab/>
        <w:t xml:space="preserve">       </w:t>
      </w:r>
      <w:r>
        <w:rPr>
          <w:color w:val="000000"/>
        </w:rPr>
        <w:tab/>
        <w:t xml:space="preserve">Houston Lecture, Rice </w:t>
      </w:r>
      <w:r w:rsidRPr="00AD6548">
        <w:rPr>
          <w:color w:val="000000"/>
        </w:rPr>
        <w:t>University</w:t>
      </w:r>
    </w:p>
    <w:p w14:paraId="7A357D37" w14:textId="77777777" w:rsidR="00B8318A" w:rsidRDefault="00B8318A" w:rsidP="00B8318A">
      <w:pPr>
        <w:spacing w:before="3"/>
        <w:ind w:right="2444"/>
        <w:rPr>
          <w:color w:val="000000"/>
        </w:rPr>
      </w:pPr>
      <w:r w:rsidRPr="00AD6548">
        <w:rPr>
          <w:color w:val="000000"/>
        </w:rPr>
        <w:t>           March 2007</w:t>
      </w:r>
      <w:r w:rsidRPr="00AD6548">
        <w:rPr>
          <w:color w:val="000000"/>
        </w:rPr>
        <w:tab/>
        <w:t xml:space="preserve">      </w:t>
      </w:r>
      <w:r>
        <w:rPr>
          <w:color w:val="000000"/>
        </w:rPr>
        <w:tab/>
      </w:r>
      <w:r w:rsidRPr="00AD6548">
        <w:rPr>
          <w:color w:val="000000"/>
        </w:rPr>
        <w:t xml:space="preserve">Nobel Laureate Lecture, McMurry </w:t>
      </w:r>
    </w:p>
    <w:p w14:paraId="7111A0E3" w14:textId="77777777" w:rsidR="00B8318A" w:rsidRPr="00AD6548" w:rsidRDefault="00B8318A" w:rsidP="00B8318A">
      <w:pPr>
        <w:spacing w:before="3"/>
        <w:ind w:left="2160" w:right="2444" w:firstLine="720"/>
      </w:pPr>
      <w:r w:rsidRPr="00AD6548">
        <w:rPr>
          <w:color w:val="000000"/>
        </w:rPr>
        <w:t xml:space="preserve">University </w:t>
      </w:r>
    </w:p>
    <w:p w14:paraId="4C5612AF" w14:textId="77777777" w:rsidR="00B8318A" w:rsidRPr="00AD6548" w:rsidRDefault="00B8318A" w:rsidP="00B8318A">
      <w:pPr>
        <w:spacing w:before="3"/>
        <w:ind w:right="2444"/>
      </w:pPr>
      <w:r w:rsidRPr="00AD6548">
        <w:rPr>
          <w:color w:val="000000"/>
        </w:rPr>
        <w:t>           April 2007</w:t>
      </w:r>
      <w:r w:rsidRPr="00AD6548">
        <w:rPr>
          <w:color w:val="000000"/>
        </w:rPr>
        <w:tab/>
        <w:t xml:space="preserve">       </w:t>
      </w:r>
      <w:r>
        <w:rPr>
          <w:color w:val="000000"/>
        </w:rPr>
        <w:tab/>
      </w:r>
      <w:r w:rsidRPr="00AD6548">
        <w:rPr>
          <w:color w:val="000000"/>
        </w:rPr>
        <w:t>President’s Lecture, Clark University</w:t>
      </w:r>
    </w:p>
    <w:p w14:paraId="1D17A4E9" w14:textId="77777777" w:rsidR="00B8318A" w:rsidRPr="00AD6548" w:rsidRDefault="00B8318A" w:rsidP="00B8318A">
      <w:r w:rsidRPr="00AD6548">
        <w:rPr>
          <w:color w:val="000000"/>
        </w:rPr>
        <w:t>           Oct. 2007</w:t>
      </w:r>
      <w:r w:rsidRPr="00AD6548">
        <w:rPr>
          <w:color w:val="000000"/>
        </w:rPr>
        <w:tab/>
        <w:t xml:space="preserve">       </w:t>
      </w:r>
      <w:r>
        <w:rPr>
          <w:color w:val="000000"/>
        </w:rPr>
        <w:tab/>
        <w:t xml:space="preserve">Hamilton Lecture, Royal </w:t>
      </w:r>
      <w:r w:rsidRPr="00AD6548">
        <w:rPr>
          <w:color w:val="000000"/>
        </w:rPr>
        <w:t>Irish Academy, Dublin</w:t>
      </w:r>
    </w:p>
    <w:p w14:paraId="2F1E3040" w14:textId="77777777" w:rsidR="00B8318A" w:rsidRDefault="00B8318A" w:rsidP="00B8318A">
      <w:pPr>
        <w:spacing w:before="12"/>
        <w:ind w:right="1197"/>
        <w:rPr>
          <w:color w:val="000000"/>
        </w:rPr>
      </w:pPr>
      <w:r w:rsidRPr="00AD6548">
        <w:rPr>
          <w:color w:val="000000"/>
        </w:rPr>
        <w:t>           Dec. 2007</w:t>
      </w:r>
      <w:r w:rsidRPr="00AD6548">
        <w:rPr>
          <w:color w:val="000000"/>
        </w:rPr>
        <w:tab/>
        <w:t xml:space="preserve">      </w:t>
      </w:r>
      <w:r>
        <w:rPr>
          <w:color w:val="000000"/>
        </w:rPr>
        <w:tab/>
      </w:r>
      <w:r w:rsidRPr="00AD6548">
        <w:rPr>
          <w:color w:val="000000"/>
        </w:rPr>
        <w:t>Sir Neil Wate</w:t>
      </w:r>
      <w:r>
        <w:rPr>
          <w:color w:val="000000"/>
        </w:rPr>
        <w:t>rs Lecture, Massey University,</w:t>
      </w:r>
      <w:r w:rsidRPr="00AD6548">
        <w:rPr>
          <w:color w:val="000000"/>
        </w:rPr>
        <w:t xml:space="preserve"> New </w:t>
      </w:r>
    </w:p>
    <w:p w14:paraId="342DC42B" w14:textId="77777777" w:rsidR="00B8318A" w:rsidRPr="00AD6548" w:rsidRDefault="00B8318A" w:rsidP="00B8318A">
      <w:pPr>
        <w:tabs>
          <w:tab w:val="left" w:pos="2880"/>
        </w:tabs>
        <w:spacing w:before="12"/>
        <w:ind w:left="2160" w:right="1197" w:firstLine="720"/>
      </w:pPr>
      <w:r w:rsidRPr="00AD6548">
        <w:rPr>
          <w:color w:val="000000"/>
        </w:rPr>
        <w:t xml:space="preserve">Zealand </w:t>
      </w:r>
    </w:p>
    <w:p w14:paraId="5ACB72F2" w14:textId="77777777" w:rsidR="00B8318A" w:rsidRPr="00AD6548" w:rsidRDefault="00B8318A" w:rsidP="00B8318A">
      <w:pPr>
        <w:tabs>
          <w:tab w:val="left" w:pos="2880"/>
        </w:tabs>
        <w:spacing w:before="12"/>
        <w:ind w:right="1197"/>
      </w:pPr>
      <w:r w:rsidRPr="00AD6548">
        <w:rPr>
          <w:color w:val="000000"/>
        </w:rPr>
        <w:t>           March 2008</w:t>
      </w:r>
      <w:r w:rsidRPr="00AD6548">
        <w:rPr>
          <w:color w:val="000000"/>
        </w:rPr>
        <w:tab/>
        <w:t xml:space="preserve">Grandes </w:t>
      </w:r>
      <w:proofErr w:type="spellStart"/>
      <w:r w:rsidRPr="00AD6548">
        <w:rPr>
          <w:color w:val="000000"/>
        </w:rPr>
        <w:t>Conf´erences</w:t>
      </w:r>
      <w:proofErr w:type="spellEnd"/>
      <w:r w:rsidRPr="00AD6548">
        <w:rPr>
          <w:color w:val="000000"/>
        </w:rPr>
        <w:t xml:space="preserve">, Ecole Normale </w:t>
      </w:r>
      <w:proofErr w:type="spellStart"/>
      <w:r w:rsidRPr="00AD6548">
        <w:rPr>
          <w:color w:val="000000"/>
        </w:rPr>
        <w:t>Sup´erieure</w:t>
      </w:r>
      <w:proofErr w:type="spellEnd"/>
    </w:p>
    <w:p w14:paraId="4A059923" w14:textId="77777777" w:rsidR="00B8318A" w:rsidRDefault="00B8318A" w:rsidP="00B8318A">
      <w:pPr>
        <w:spacing w:before="3"/>
        <w:ind w:left="305" w:right="2840"/>
        <w:rPr>
          <w:color w:val="000000"/>
        </w:rPr>
      </w:pPr>
      <w:r w:rsidRPr="00AD6548">
        <w:rPr>
          <w:color w:val="000000"/>
        </w:rPr>
        <w:t>      May 2008</w:t>
      </w:r>
      <w:r w:rsidRPr="00AD6548">
        <w:rPr>
          <w:color w:val="000000"/>
        </w:rPr>
        <w:tab/>
        <w:t xml:space="preserve">       </w:t>
      </w:r>
      <w:r>
        <w:rPr>
          <w:color w:val="000000"/>
        </w:rPr>
        <w:tab/>
      </w:r>
      <w:r w:rsidRPr="00AD6548">
        <w:rPr>
          <w:color w:val="000000"/>
        </w:rPr>
        <w:t xml:space="preserve">Dirac Lecture, Cambridge </w:t>
      </w:r>
    </w:p>
    <w:p w14:paraId="53D0AAC8" w14:textId="77777777" w:rsidR="00B8318A" w:rsidRPr="00AD6548" w:rsidRDefault="00B8318A" w:rsidP="00B8318A">
      <w:pPr>
        <w:spacing w:before="3"/>
        <w:ind w:left="2880" w:right="2840"/>
      </w:pPr>
      <w:r w:rsidRPr="00AD6548">
        <w:rPr>
          <w:color w:val="000000"/>
        </w:rPr>
        <w:t>University  </w:t>
      </w:r>
    </w:p>
    <w:p w14:paraId="0734970C" w14:textId="77777777" w:rsidR="00B8318A" w:rsidRDefault="00B8318A" w:rsidP="00B8318A">
      <w:pPr>
        <w:spacing w:before="3"/>
        <w:ind w:left="305" w:right="2840"/>
        <w:rPr>
          <w:color w:val="000000"/>
        </w:rPr>
      </w:pPr>
      <w:r w:rsidRPr="00AD6548">
        <w:rPr>
          <w:color w:val="000000"/>
        </w:rPr>
        <w:t>      Oct. 2008</w:t>
      </w:r>
      <w:r w:rsidRPr="00AD6548">
        <w:rPr>
          <w:color w:val="000000"/>
        </w:rPr>
        <w:tab/>
        <w:t xml:space="preserve">       </w:t>
      </w:r>
      <w:r>
        <w:rPr>
          <w:color w:val="000000"/>
        </w:rPr>
        <w:tab/>
        <w:t xml:space="preserve">de Sitter Lectures, </w:t>
      </w:r>
      <w:r w:rsidRPr="00AD6548">
        <w:rPr>
          <w:color w:val="000000"/>
        </w:rPr>
        <w:t xml:space="preserve">Groningen </w:t>
      </w:r>
    </w:p>
    <w:p w14:paraId="0793596A" w14:textId="77777777" w:rsidR="00B8318A" w:rsidRPr="00AD6548" w:rsidRDefault="00B8318A" w:rsidP="00B8318A">
      <w:pPr>
        <w:spacing w:before="3"/>
        <w:ind w:left="2465" w:right="2840" w:firstLine="415"/>
      </w:pPr>
      <w:r w:rsidRPr="00AD6548">
        <w:rPr>
          <w:color w:val="000000"/>
        </w:rPr>
        <w:t>(Inaugural)</w:t>
      </w:r>
    </w:p>
    <w:p w14:paraId="3AD9F7DF" w14:textId="7FFD4B27" w:rsidR="00B8318A" w:rsidRPr="00AD6548" w:rsidRDefault="00B8318A" w:rsidP="00B8318A">
      <w:pPr>
        <w:spacing w:before="3"/>
        <w:ind w:left="2880" w:right="337" w:hanging="2215"/>
      </w:pPr>
      <w:r w:rsidRPr="00AD6548">
        <w:rPr>
          <w:color w:val="000000"/>
        </w:rPr>
        <w:t>Oct. 2008</w:t>
      </w:r>
      <w:r w:rsidRPr="00AD6548">
        <w:rPr>
          <w:color w:val="000000"/>
        </w:rPr>
        <w:tab/>
        <w:t>Distinguished</w:t>
      </w:r>
      <w:r>
        <w:rPr>
          <w:color w:val="000000"/>
        </w:rPr>
        <w:t xml:space="preserve"> Lecture Series, University of </w:t>
      </w:r>
      <w:r w:rsidRPr="00AD6548">
        <w:rPr>
          <w:color w:val="000000"/>
        </w:rPr>
        <w:t>Wisconsin</w:t>
      </w:r>
      <w:r w:rsidR="00C0153B">
        <w:rPr>
          <w:color w:val="000000"/>
        </w:rPr>
        <w:t xml:space="preserve"> </w:t>
      </w:r>
      <w:r w:rsidRPr="00AD6548">
        <w:rPr>
          <w:color w:val="000000"/>
        </w:rPr>
        <w:t>La</w:t>
      </w:r>
      <w:r w:rsidR="00C0153B">
        <w:rPr>
          <w:color w:val="000000"/>
        </w:rPr>
        <w:t xml:space="preserve"> </w:t>
      </w:r>
      <w:r w:rsidRPr="00AD6548">
        <w:rPr>
          <w:color w:val="000000"/>
        </w:rPr>
        <w:t>Crosse</w:t>
      </w:r>
    </w:p>
    <w:p w14:paraId="570700F9" w14:textId="77777777" w:rsidR="00B8318A" w:rsidRPr="00AD6548" w:rsidRDefault="00B8318A" w:rsidP="00B8318A">
      <w:pPr>
        <w:spacing w:before="3"/>
        <w:ind w:left="305" w:right="337"/>
      </w:pPr>
      <w:r w:rsidRPr="00AD6548">
        <w:rPr>
          <w:color w:val="000000"/>
        </w:rPr>
        <w:t>      Oct. 2008</w:t>
      </w:r>
      <w:r w:rsidRPr="00AD6548">
        <w:rPr>
          <w:color w:val="000000"/>
        </w:rPr>
        <w:tab/>
        <w:t xml:space="preserve">       </w:t>
      </w:r>
      <w:r>
        <w:rPr>
          <w:color w:val="000000"/>
        </w:rPr>
        <w:tab/>
        <w:t xml:space="preserve">Ta-You Wu Lecture, University of </w:t>
      </w:r>
      <w:r w:rsidRPr="00AD6548">
        <w:rPr>
          <w:color w:val="000000"/>
        </w:rPr>
        <w:t>Michigan</w:t>
      </w:r>
    </w:p>
    <w:p w14:paraId="42BD3DED" w14:textId="77777777" w:rsidR="00B8318A" w:rsidRDefault="00B8318A" w:rsidP="00B8318A">
      <w:pPr>
        <w:spacing w:before="3"/>
        <w:ind w:left="305" w:right="2158"/>
        <w:rPr>
          <w:color w:val="000000"/>
        </w:rPr>
      </w:pPr>
      <w:r w:rsidRPr="00AD6548">
        <w:rPr>
          <w:color w:val="000000"/>
        </w:rPr>
        <w:t>      Feb. 2009</w:t>
      </w:r>
      <w:r w:rsidRPr="00AD6548">
        <w:rPr>
          <w:color w:val="000000"/>
        </w:rPr>
        <w:tab/>
        <w:t xml:space="preserve">       </w:t>
      </w:r>
      <w:r>
        <w:rPr>
          <w:color w:val="000000"/>
        </w:rPr>
        <w:tab/>
      </w:r>
      <w:r w:rsidRPr="00AD6548">
        <w:rPr>
          <w:color w:val="000000"/>
        </w:rPr>
        <w:t xml:space="preserve">Siemens Foundation Lecture/Seminar, </w:t>
      </w:r>
    </w:p>
    <w:p w14:paraId="70FD9565" w14:textId="6346A5BB" w:rsidR="00B8318A" w:rsidRPr="00AD6548" w:rsidRDefault="00B8318A" w:rsidP="00B8318A">
      <w:pPr>
        <w:spacing w:before="3"/>
        <w:ind w:left="2465" w:right="2158" w:firstLine="415"/>
      </w:pPr>
      <w:r w:rsidRPr="00AD6548">
        <w:rPr>
          <w:color w:val="000000"/>
        </w:rPr>
        <w:t xml:space="preserve">(Munich) </w:t>
      </w:r>
    </w:p>
    <w:p w14:paraId="4B593DE6" w14:textId="77777777" w:rsidR="00B8318A" w:rsidRPr="00AD6548" w:rsidRDefault="00B8318A" w:rsidP="00B8318A">
      <w:pPr>
        <w:spacing w:before="3"/>
        <w:ind w:right="2158" w:firstLine="720"/>
      </w:pPr>
      <w:r w:rsidRPr="00AD6548">
        <w:rPr>
          <w:color w:val="000000"/>
        </w:rPr>
        <w:t>Oct. 2009</w:t>
      </w:r>
      <w:r w:rsidRPr="00AD6548">
        <w:rPr>
          <w:color w:val="000000"/>
        </w:rPr>
        <w:tab/>
        <w:t xml:space="preserve">       </w:t>
      </w:r>
      <w:r>
        <w:rPr>
          <w:color w:val="000000"/>
        </w:rPr>
        <w:tab/>
      </w:r>
      <w:r w:rsidRPr="00AD6548">
        <w:rPr>
          <w:color w:val="000000"/>
        </w:rPr>
        <w:t>Einstein Lectures, (Inaugural) Bern</w:t>
      </w:r>
    </w:p>
    <w:p w14:paraId="39A88449" w14:textId="77777777" w:rsidR="00B8318A" w:rsidRDefault="00B8318A" w:rsidP="00B8318A">
      <w:pPr>
        <w:spacing w:before="12"/>
        <w:ind w:left="305" w:right="2847"/>
        <w:rPr>
          <w:color w:val="000000"/>
        </w:rPr>
      </w:pPr>
      <w:r w:rsidRPr="00AD6548">
        <w:rPr>
          <w:color w:val="000000"/>
        </w:rPr>
        <w:t>      Jan. 2010</w:t>
      </w:r>
      <w:r w:rsidRPr="00AD6548">
        <w:rPr>
          <w:color w:val="000000"/>
        </w:rPr>
        <w:tab/>
        <w:t xml:space="preserve">      </w:t>
      </w:r>
      <w:r>
        <w:rPr>
          <w:color w:val="000000"/>
        </w:rPr>
        <w:t xml:space="preserve">      Origins Lecture, </w:t>
      </w:r>
      <w:r w:rsidRPr="00AD6548">
        <w:rPr>
          <w:color w:val="000000"/>
        </w:rPr>
        <w:t xml:space="preserve">Arizona State </w:t>
      </w:r>
    </w:p>
    <w:p w14:paraId="10E7B54C" w14:textId="77777777" w:rsidR="00B8318A" w:rsidRPr="00AD6548" w:rsidRDefault="00B8318A" w:rsidP="00B8318A">
      <w:pPr>
        <w:spacing w:before="12"/>
        <w:ind w:left="2465" w:right="2847" w:firstLine="415"/>
      </w:pPr>
      <w:r w:rsidRPr="00AD6548">
        <w:rPr>
          <w:color w:val="000000"/>
        </w:rPr>
        <w:t xml:space="preserve">University </w:t>
      </w:r>
    </w:p>
    <w:p w14:paraId="2422D0BF" w14:textId="77777777" w:rsidR="00B8318A" w:rsidRPr="00AD6548" w:rsidRDefault="00B8318A" w:rsidP="00B8318A">
      <w:pPr>
        <w:spacing w:before="12"/>
        <w:ind w:left="305" w:right="2847"/>
      </w:pPr>
      <w:r w:rsidRPr="00AD6548">
        <w:rPr>
          <w:color w:val="000000"/>
        </w:rPr>
        <w:t>      March 2010</w:t>
      </w:r>
      <w:r w:rsidRPr="00AD6548">
        <w:rPr>
          <w:color w:val="000000"/>
        </w:rPr>
        <w:tab/>
        <w:t xml:space="preserve">       </w:t>
      </w:r>
      <w:r>
        <w:rPr>
          <w:color w:val="000000"/>
        </w:rPr>
        <w:t xml:space="preserve">   </w:t>
      </w:r>
      <w:r>
        <w:rPr>
          <w:color w:val="000000"/>
        </w:rPr>
        <w:tab/>
      </w:r>
      <w:r w:rsidRPr="00AD6548">
        <w:rPr>
          <w:color w:val="000000"/>
        </w:rPr>
        <w:t>Oppenheimer Lecture, Berkeley</w:t>
      </w:r>
    </w:p>
    <w:p w14:paraId="66AEE256" w14:textId="5E6D73EC" w:rsidR="00B8318A" w:rsidRPr="00AD6548" w:rsidRDefault="00B8318A" w:rsidP="00B8318A">
      <w:pPr>
        <w:spacing w:before="3"/>
        <w:ind w:left="305"/>
      </w:pPr>
      <w:r w:rsidRPr="00AD6548">
        <w:rPr>
          <w:color w:val="000000"/>
        </w:rPr>
        <w:t>      Nov. 2010</w:t>
      </w:r>
      <w:r w:rsidRPr="00AD6548">
        <w:rPr>
          <w:color w:val="000000"/>
        </w:rPr>
        <w:tab/>
        <w:t xml:space="preserve">       </w:t>
      </w:r>
      <w:r>
        <w:rPr>
          <w:color w:val="000000"/>
        </w:rPr>
        <w:tab/>
        <w:t>Louis Clark Vanuxem Lecture</w:t>
      </w:r>
      <w:r w:rsidR="007F0F2F">
        <w:rPr>
          <w:color w:val="000000"/>
        </w:rPr>
        <w:t xml:space="preserve"> Series</w:t>
      </w:r>
      <w:r>
        <w:rPr>
          <w:color w:val="000000"/>
        </w:rPr>
        <w:t xml:space="preserve">, </w:t>
      </w:r>
      <w:r w:rsidRPr="00AD6548">
        <w:rPr>
          <w:color w:val="000000"/>
        </w:rPr>
        <w:t>Princeton</w:t>
      </w:r>
    </w:p>
    <w:p w14:paraId="5E2DEADC" w14:textId="6359570E" w:rsidR="00B8318A" w:rsidRPr="00AD6548" w:rsidRDefault="00B8318A" w:rsidP="00B8318A">
      <w:pPr>
        <w:spacing w:before="9"/>
        <w:ind w:left="305"/>
      </w:pPr>
      <w:r w:rsidRPr="00AD6548">
        <w:rPr>
          <w:color w:val="000000"/>
        </w:rPr>
        <w:t>      Feb. 2011</w:t>
      </w:r>
      <w:r w:rsidRPr="00AD6548">
        <w:rPr>
          <w:color w:val="000000"/>
        </w:rPr>
        <w:tab/>
        <w:t xml:space="preserve">      </w:t>
      </w:r>
      <w:r>
        <w:rPr>
          <w:color w:val="000000"/>
        </w:rPr>
        <w:tab/>
      </w:r>
      <w:r w:rsidRPr="00AD6548">
        <w:rPr>
          <w:color w:val="000000"/>
        </w:rPr>
        <w:t>Darwin College Lecture Series, Cambridge University, UK</w:t>
      </w:r>
    </w:p>
    <w:p w14:paraId="2297F029" w14:textId="77777777" w:rsidR="00B8318A" w:rsidRDefault="00B8318A" w:rsidP="00B8318A">
      <w:pPr>
        <w:spacing w:before="12"/>
        <w:ind w:left="305" w:right="190"/>
        <w:rPr>
          <w:color w:val="000000"/>
        </w:rPr>
      </w:pPr>
      <w:r w:rsidRPr="00AD6548">
        <w:rPr>
          <w:color w:val="000000"/>
        </w:rPr>
        <w:lastRenderedPageBreak/>
        <w:t>      April 2011</w:t>
      </w:r>
      <w:r w:rsidRPr="00AD6548">
        <w:rPr>
          <w:color w:val="000000"/>
        </w:rPr>
        <w:tab/>
        <w:t xml:space="preserve">      </w:t>
      </w:r>
      <w:r>
        <w:rPr>
          <w:color w:val="000000"/>
        </w:rPr>
        <w:tab/>
      </w:r>
      <w:r w:rsidRPr="00AD6548">
        <w:rPr>
          <w:color w:val="000000"/>
        </w:rPr>
        <w:t>George Gamow M</w:t>
      </w:r>
      <w:r>
        <w:rPr>
          <w:color w:val="000000"/>
        </w:rPr>
        <w:t xml:space="preserve">emorial Lecture, University of </w:t>
      </w:r>
      <w:r w:rsidRPr="00AD6548">
        <w:rPr>
          <w:color w:val="000000"/>
        </w:rPr>
        <w:t xml:space="preserve">Colorado, </w:t>
      </w:r>
    </w:p>
    <w:p w14:paraId="39E5207F" w14:textId="77777777" w:rsidR="00B8318A" w:rsidRPr="00AD6548" w:rsidRDefault="00B8318A" w:rsidP="00B8318A">
      <w:pPr>
        <w:spacing w:before="12"/>
        <w:ind w:left="2465" w:right="190" w:firstLine="415"/>
      </w:pPr>
      <w:r w:rsidRPr="00AD6548">
        <w:rPr>
          <w:color w:val="000000"/>
        </w:rPr>
        <w:t xml:space="preserve">Boulder </w:t>
      </w:r>
    </w:p>
    <w:p w14:paraId="261C8C8B" w14:textId="77777777" w:rsidR="00B8318A" w:rsidRPr="00AD6548" w:rsidRDefault="00B8318A" w:rsidP="00B8318A">
      <w:pPr>
        <w:spacing w:before="12"/>
        <w:ind w:left="305" w:right="190"/>
      </w:pPr>
      <w:r w:rsidRPr="00AD6548">
        <w:rPr>
          <w:color w:val="000000"/>
        </w:rPr>
        <w:t>      April 2011</w:t>
      </w:r>
      <w:r w:rsidRPr="00AD6548">
        <w:rPr>
          <w:color w:val="000000"/>
        </w:rPr>
        <w:tab/>
        <w:t xml:space="preserve">       </w:t>
      </w:r>
      <w:r>
        <w:rPr>
          <w:color w:val="000000"/>
        </w:rPr>
        <w:tab/>
        <w:t xml:space="preserve">Lightner-Sams Lecture, Southern </w:t>
      </w:r>
      <w:r w:rsidRPr="00AD6548">
        <w:rPr>
          <w:color w:val="000000"/>
        </w:rPr>
        <w:t xml:space="preserve">Methodist University, Dallas </w:t>
      </w:r>
    </w:p>
    <w:p w14:paraId="30487342" w14:textId="77777777" w:rsidR="00B8318A" w:rsidRPr="00AD6548" w:rsidRDefault="00B8318A" w:rsidP="00B8318A">
      <w:pPr>
        <w:spacing w:before="12"/>
        <w:ind w:left="305" w:right="190"/>
        <w:rPr>
          <w:color w:val="000000"/>
        </w:rPr>
      </w:pPr>
      <w:r w:rsidRPr="00AD6548">
        <w:rPr>
          <w:color w:val="000000"/>
        </w:rPr>
        <w:t>       Nov. 2011</w:t>
      </w:r>
      <w:r w:rsidRPr="00AD6548">
        <w:rPr>
          <w:color w:val="000000"/>
        </w:rPr>
        <w:tab/>
        <w:t xml:space="preserve">       </w:t>
      </w:r>
      <w:r>
        <w:rPr>
          <w:color w:val="000000"/>
        </w:rPr>
        <w:tab/>
        <w:t xml:space="preserve">Boltzmann Lecture, University Wien, </w:t>
      </w:r>
      <w:r w:rsidRPr="00AD6548">
        <w:rPr>
          <w:color w:val="000000"/>
        </w:rPr>
        <w:t>Vienna</w:t>
      </w:r>
    </w:p>
    <w:p w14:paraId="667A7EBF" w14:textId="77777777" w:rsidR="00B8318A" w:rsidRDefault="00B8318A" w:rsidP="00B8318A">
      <w:pPr>
        <w:spacing w:before="1"/>
        <w:ind w:left="305" w:right="1590"/>
        <w:rPr>
          <w:color w:val="000000"/>
        </w:rPr>
      </w:pPr>
      <w:r w:rsidRPr="00AD6548">
        <w:rPr>
          <w:color w:val="000000"/>
        </w:rPr>
        <w:t>       Sept. 2012</w:t>
      </w:r>
      <w:r w:rsidRPr="00AD6548">
        <w:rPr>
          <w:color w:val="000000"/>
        </w:rPr>
        <w:tab/>
        <w:t xml:space="preserve">       </w:t>
      </w:r>
      <w:r>
        <w:rPr>
          <w:color w:val="000000"/>
        </w:rPr>
        <w:tab/>
      </w:r>
      <w:r w:rsidRPr="00AD6548">
        <w:rPr>
          <w:color w:val="000000"/>
        </w:rPr>
        <w:t xml:space="preserve">Royal Academy Nobel Laureate Lecture, </w:t>
      </w:r>
    </w:p>
    <w:p w14:paraId="045D4214" w14:textId="77777777" w:rsidR="00B8318A" w:rsidRPr="00AD6548" w:rsidRDefault="00B8318A" w:rsidP="00B8318A">
      <w:pPr>
        <w:spacing w:before="1"/>
        <w:ind w:left="2465" w:right="1590" w:firstLine="415"/>
      </w:pPr>
      <w:r w:rsidRPr="00AD6548">
        <w:rPr>
          <w:color w:val="000000"/>
        </w:rPr>
        <w:t xml:space="preserve">Copenhagen </w:t>
      </w:r>
    </w:p>
    <w:p w14:paraId="08BCA0D5" w14:textId="77777777" w:rsidR="00B8318A" w:rsidRPr="00AD6548" w:rsidRDefault="00B8318A" w:rsidP="00B8318A">
      <w:pPr>
        <w:spacing w:before="1"/>
        <w:ind w:left="305" w:right="1590"/>
      </w:pPr>
      <w:r w:rsidRPr="00AD6548">
        <w:rPr>
          <w:color w:val="000000"/>
        </w:rPr>
        <w:t>       Oct. 2012</w:t>
      </w:r>
      <w:r w:rsidRPr="00AD6548">
        <w:rPr>
          <w:color w:val="000000"/>
        </w:rPr>
        <w:tab/>
        <w:t xml:space="preserve">       </w:t>
      </w:r>
      <w:r>
        <w:rPr>
          <w:color w:val="000000"/>
        </w:rPr>
        <w:tab/>
      </w:r>
      <w:r w:rsidRPr="00AD6548">
        <w:rPr>
          <w:color w:val="000000"/>
        </w:rPr>
        <w:t>Hubert James Lecture, Purdue University</w:t>
      </w:r>
    </w:p>
    <w:p w14:paraId="4772BB42" w14:textId="77777777" w:rsidR="00B8318A" w:rsidRDefault="00B8318A" w:rsidP="00B8318A">
      <w:pPr>
        <w:spacing w:before="3"/>
        <w:ind w:left="305" w:right="957"/>
        <w:rPr>
          <w:color w:val="000000"/>
        </w:rPr>
      </w:pPr>
      <w:r w:rsidRPr="00AD6548">
        <w:rPr>
          <w:color w:val="000000"/>
        </w:rPr>
        <w:t>       April 2013</w:t>
      </w:r>
      <w:r w:rsidRPr="00AD6548">
        <w:rPr>
          <w:color w:val="000000"/>
        </w:rPr>
        <w:tab/>
        <w:t xml:space="preserve">       </w:t>
      </w:r>
      <w:r>
        <w:rPr>
          <w:color w:val="000000"/>
        </w:rPr>
        <w:tab/>
      </w:r>
      <w:r w:rsidRPr="00AD6548">
        <w:rPr>
          <w:color w:val="000000"/>
        </w:rPr>
        <w:t xml:space="preserve">Frontiers of Physics Lecture, University of   California, </w:t>
      </w:r>
    </w:p>
    <w:p w14:paraId="1786AF71" w14:textId="77777777" w:rsidR="00B8318A" w:rsidRPr="00AD6548" w:rsidRDefault="00B8318A" w:rsidP="00B8318A">
      <w:pPr>
        <w:spacing w:before="3"/>
        <w:ind w:left="2465" w:right="957" w:firstLine="415"/>
      </w:pPr>
      <w:r w:rsidRPr="00AD6548">
        <w:rPr>
          <w:color w:val="000000"/>
        </w:rPr>
        <w:t xml:space="preserve">Davis </w:t>
      </w:r>
    </w:p>
    <w:p w14:paraId="25053B13" w14:textId="77777777" w:rsidR="00B8318A" w:rsidRPr="00AD6548" w:rsidRDefault="00B8318A" w:rsidP="00B8318A">
      <w:pPr>
        <w:tabs>
          <w:tab w:val="left" w:pos="2790"/>
        </w:tabs>
        <w:spacing w:before="3"/>
        <w:ind w:left="305" w:right="957"/>
      </w:pPr>
      <w:r w:rsidRPr="00AD6548">
        <w:rPr>
          <w:color w:val="000000"/>
        </w:rPr>
        <w:t>       May 2013</w:t>
      </w:r>
      <w:r w:rsidRPr="00AD6548">
        <w:rPr>
          <w:color w:val="000000"/>
        </w:rPr>
        <w:tab/>
      </w:r>
      <w:r>
        <w:rPr>
          <w:color w:val="000000"/>
        </w:rPr>
        <w:t xml:space="preserve"> </w:t>
      </w:r>
      <w:r w:rsidRPr="00AD6548">
        <w:rPr>
          <w:color w:val="000000"/>
        </w:rPr>
        <w:t>Arnold Sommerfeld</w:t>
      </w:r>
      <w:r>
        <w:rPr>
          <w:color w:val="000000"/>
        </w:rPr>
        <w:t xml:space="preserve"> Lectures Series, ASC, Munich, </w:t>
      </w:r>
      <w:r w:rsidRPr="00AD6548">
        <w:rPr>
          <w:color w:val="000000"/>
        </w:rPr>
        <w:t>GR</w:t>
      </w:r>
    </w:p>
    <w:p w14:paraId="54B80425" w14:textId="77777777" w:rsidR="00B8318A" w:rsidRPr="00AD6548" w:rsidRDefault="00B8318A" w:rsidP="00B8318A">
      <w:pPr>
        <w:spacing w:before="3"/>
        <w:ind w:left="305"/>
      </w:pPr>
      <w:r w:rsidRPr="00AD6548">
        <w:rPr>
          <w:color w:val="000000"/>
        </w:rPr>
        <w:t>       July 2013</w:t>
      </w:r>
      <w:r w:rsidRPr="00AD6548">
        <w:rPr>
          <w:color w:val="000000"/>
        </w:rPr>
        <w:tab/>
        <w:t xml:space="preserve">      </w:t>
      </w:r>
      <w:r>
        <w:rPr>
          <w:color w:val="000000"/>
        </w:rPr>
        <w:tab/>
      </w:r>
      <w:r w:rsidRPr="00AD6548">
        <w:rPr>
          <w:color w:val="000000"/>
        </w:rPr>
        <w:t>Majorana Lecture, Erice, Italy</w:t>
      </w:r>
    </w:p>
    <w:p w14:paraId="3283DAC8" w14:textId="77777777" w:rsidR="00B8318A" w:rsidRDefault="00B8318A" w:rsidP="00B8318A">
      <w:pPr>
        <w:spacing w:before="9"/>
        <w:ind w:left="305" w:right="1483"/>
        <w:rPr>
          <w:color w:val="000000"/>
        </w:rPr>
      </w:pPr>
      <w:r w:rsidRPr="00AD6548">
        <w:rPr>
          <w:color w:val="000000"/>
        </w:rPr>
        <w:t>       Oct. 2013</w:t>
      </w:r>
      <w:r w:rsidRPr="00AD6548">
        <w:rPr>
          <w:color w:val="000000"/>
        </w:rPr>
        <w:tab/>
        <w:t xml:space="preserve">      </w:t>
      </w:r>
      <w:r>
        <w:rPr>
          <w:color w:val="000000"/>
        </w:rPr>
        <w:tab/>
      </w:r>
      <w:r w:rsidRPr="00AD6548">
        <w:rPr>
          <w:color w:val="000000"/>
        </w:rPr>
        <w:t xml:space="preserve">Nobel Conference Lecture, Gustavus Adolphus </w:t>
      </w:r>
    </w:p>
    <w:p w14:paraId="076CEE3F" w14:textId="77777777" w:rsidR="00B8318A" w:rsidRPr="00AD6548" w:rsidRDefault="00B8318A" w:rsidP="00B8318A">
      <w:pPr>
        <w:spacing w:before="9"/>
        <w:ind w:left="2465" w:right="1483" w:firstLine="415"/>
      </w:pPr>
      <w:r w:rsidRPr="00AD6548">
        <w:rPr>
          <w:color w:val="000000"/>
        </w:rPr>
        <w:t xml:space="preserve">College </w:t>
      </w:r>
    </w:p>
    <w:p w14:paraId="78FC9437" w14:textId="77777777" w:rsidR="00B8318A" w:rsidRDefault="00B8318A" w:rsidP="00B8318A">
      <w:pPr>
        <w:spacing w:before="9"/>
        <w:ind w:left="305" w:right="1483"/>
        <w:rPr>
          <w:color w:val="000000"/>
        </w:rPr>
      </w:pPr>
      <w:r w:rsidRPr="00AD6548">
        <w:rPr>
          <w:color w:val="000000"/>
        </w:rPr>
        <w:t>       Dec. 2013</w:t>
      </w:r>
      <w:r w:rsidRPr="00AD6548">
        <w:rPr>
          <w:color w:val="000000"/>
        </w:rPr>
        <w:tab/>
        <w:t xml:space="preserve">      </w:t>
      </w:r>
      <w:r>
        <w:rPr>
          <w:color w:val="000000"/>
        </w:rPr>
        <w:tab/>
      </w:r>
      <w:r w:rsidRPr="00AD6548">
        <w:rPr>
          <w:color w:val="000000"/>
        </w:rPr>
        <w:t xml:space="preserve">Oskar Klein Memorial Lecture, Stockholm, </w:t>
      </w:r>
    </w:p>
    <w:p w14:paraId="0CCEFE11" w14:textId="77777777" w:rsidR="00B8318A" w:rsidRPr="00AD6548" w:rsidRDefault="00B8318A" w:rsidP="00B8318A">
      <w:pPr>
        <w:spacing w:before="9"/>
        <w:ind w:left="2465" w:right="1483" w:firstLine="415"/>
      </w:pPr>
      <w:r w:rsidRPr="00AD6548">
        <w:rPr>
          <w:color w:val="000000"/>
        </w:rPr>
        <w:t xml:space="preserve">Sweden </w:t>
      </w:r>
    </w:p>
    <w:p w14:paraId="7BF57DDB" w14:textId="77777777" w:rsidR="00B8318A" w:rsidRPr="00AD6548" w:rsidRDefault="00B8318A" w:rsidP="00B8318A">
      <w:pPr>
        <w:spacing w:before="9"/>
        <w:ind w:left="305" w:right="1483"/>
      </w:pPr>
      <w:r w:rsidRPr="00AD6548">
        <w:rPr>
          <w:color w:val="000000"/>
        </w:rPr>
        <w:t>       March 2014</w:t>
      </w:r>
      <w:r w:rsidRPr="00AD6548">
        <w:rPr>
          <w:color w:val="000000"/>
        </w:rPr>
        <w:tab/>
        <w:t xml:space="preserve">      </w:t>
      </w:r>
      <w:r>
        <w:rPr>
          <w:color w:val="000000"/>
        </w:rPr>
        <w:tab/>
      </w:r>
      <w:r w:rsidRPr="00AD6548">
        <w:rPr>
          <w:color w:val="000000"/>
        </w:rPr>
        <w:t xml:space="preserve">Della Pietra Lectures, Simons Center, Stony Brook </w:t>
      </w:r>
    </w:p>
    <w:p w14:paraId="13EA36CB" w14:textId="77777777" w:rsidR="00B8318A" w:rsidRPr="00AD6548" w:rsidRDefault="00B8318A" w:rsidP="00B8318A">
      <w:pPr>
        <w:spacing w:before="9"/>
        <w:ind w:left="305" w:right="1483"/>
      </w:pPr>
      <w:r w:rsidRPr="00AD6548">
        <w:rPr>
          <w:color w:val="000000"/>
        </w:rPr>
        <w:t>       March 2014</w:t>
      </w:r>
      <w:r w:rsidRPr="00AD6548">
        <w:rPr>
          <w:color w:val="000000"/>
        </w:rPr>
        <w:tab/>
        <w:t xml:space="preserve">      </w:t>
      </w:r>
      <w:r>
        <w:rPr>
          <w:color w:val="000000"/>
        </w:rPr>
        <w:tab/>
      </w:r>
      <w:r w:rsidRPr="00AD6548">
        <w:rPr>
          <w:color w:val="000000"/>
        </w:rPr>
        <w:t>Presidential Lecture Series, University of Tulsa</w:t>
      </w:r>
    </w:p>
    <w:p w14:paraId="1B44C385" w14:textId="77777777" w:rsidR="00B8318A" w:rsidRPr="00AD6548" w:rsidRDefault="00B8318A" w:rsidP="00B8318A">
      <w:pPr>
        <w:ind w:left="305"/>
      </w:pPr>
      <w:r w:rsidRPr="00AD6548">
        <w:rPr>
          <w:color w:val="000000"/>
        </w:rPr>
        <w:t>       April 2014</w:t>
      </w:r>
      <w:r w:rsidRPr="00AD6548">
        <w:rPr>
          <w:color w:val="000000"/>
        </w:rPr>
        <w:tab/>
        <w:t xml:space="preserve">      </w:t>
      </w:r>
      <w:r>
        <w:rPr>
          <w:color w:val="000000"/>
        </w:rPr>
        <w:tab/>
      </w:r>
      <w:r w:rsidRPr="00AD6548">
        <w:rPr>
          <w:color w:val="000000"/>
        </w:rPr>
        <w:t>Littleton-Franklin Lecture, Auburn University</w:t>
      </w:r>
    </w:p>
    <w:p w14:paraId="380D7A84" w14:textId="77777777" w:rsidR="00B8318A" w:rsidRDefault="00B8318A" w:rsidP="00B8318A">
      <w:pPr>
        <w:spacing w:before="12"/>
        <w:ind w:left="304" w:right="661" w:hanging="2312"/>
        <w:rPr>
          <w:color w:val="000000"/>
        </w:rPr>
      </w:pPr>
      <w:r>
        <w:rPr>
          <w:color w:val="000000"/>
        </w:rPr>
        <w:t>    </w:t>
      </w:r>
      <w:r>
        <w:rPr>
          <w:color w:val="000000"/>
        </w:rPr>
        <w:tab/>
      </w:r>
      <w:r>
        <w:rPr>
          <w:color w:val="000000"/>
        </w:rPr>
        <w:tab/>
      </w:r>
      <w:r w:rsidRPr="00AD6548">
        <w:rPr>
          <w:color w:val="000000"/>
        </w:rPr>
        <w:t>Oct. 2014</w:t>
      </w:r>
      <w:r w:rsidRPr="00AD6548">
        <w:rPr>
          <w:color w:val="000000"/>
        </w:rPr>
        <w:tab/>
      </w:r>
      <w:r w:rsidRPr="00AD6548">
        <w:rPr>
          <w:color w:val="000000"/>
        </w:rPr>
        <w:tab/>
        <w:t>Huang Changfeng D</w:t>
      </w:r>
      <w:r>
        <w:rPr>
          <w:color w:val="000000"/>
        </w:rPr>
        <w:t xml:space="preserve">istinguished Lecture, </w:t>
      </w:r>
      <w:r w:rsidRPr="00AD6548">
        <w:rPr>
          <w:color w:val="000000"/>
        </w:rPr>
        <w:t xml:space="preserve">Tsinghua </w:t>
      </w:r>
    </w:p>
    <w:p w14:paraId="7821F271" w14:textId="77777777" w:rsidR="00B8318A" w:rsidRPr="00AD6548" w:rsidRDefault="00B8318A" w:rsidP="00B8318A">
      <w:pPr>
        <w:spacing w:before="12"/>
        <w:ind w:left="2464" w:right="661" w:firstLine="416"/>
      </w:pPr>
      <w:r>
        <w:rPr>
          <w:color w:val="000000"/>
        </w:rPr>
        <w:t xml:space="preserve">University, Beijing, </w:t>
      </w:r>
      <w:r w:rsidRPr="00AD6548">
        <w:rPr>
          <w:color w:val="000000"/>
        </w:rPr>
        <w:t>China</w:t>
      </w:r>
    </w:p>
    <w:p w14:paraId="495EC6BF" w14:textId="77777777" w:rsidR="00B8318A" w:rsidRPr="00AD6548" w:rsidRDefault="00B8318A" w:rsidP="00B8318A">
      <w:pPr>
        <w:ind w:left="2880" w:right="2283" w:hanging="2155"/>
      </w:pPr>
      <w:r w:rsidRPr="00AD6548">
        <w:rPr>
          <w:color w:val="000000"/>
        </w:rPr>
        <w:t>Oct. 2014</w:t>
      </w:r>
      <w:r>
        <w:rPr>
          <w:color w:val="000000"/>
        </w:rPr>
        <w:tab/>
      </w:r>
      <w:r w:rsidRPr="00AD6548">
        <w:rPr>
          <w:color w:val="000000"/>
        </w:rPr>
        <w:t>Centennial</w:t>
      </w:r>
      <w:r>
        <w:rPr>
          <w:color w:val="000000"/>
        </w:rPr>
        <w:t xml:space="preserve"> Lecture, Beijing University </w:t>
      </w:r>
      <w:r w:rsidRPr="00AD6548">
        <w:rPr>
          <w:color w:val="000000"/>
        </w:rPr>
        <w:t xml:space="preserve">China </w:t>
      </w:r>
    </w:p>
    <w:p w14:paraId="53FB643A" w14:textId="489E76F5" w:rsidR="00B8318A" w:rsidRPr="00AD6548" w:rsidRDefault="00B8318A" w:rsidP="00B8318A">
      <w:pPr>
        <w:ind w:left="2880" w:right="2283" w:hanging="2155"/>
      </w:pPr>
      <w:r w:rsidRPr="00AD6548">
        <w:rPr>
          <w:color w:val="000000"/>
        </w:rPr>
        <w:t>Feb. 2015</w:t>
      </w:r>
      <w:r w:rsidRPr="00AD6548">
        <w:rPr>
          <w:color w:val="000000"/>
        </w:rPr>
        <w:tab/>
      </w:r>
      <w:r>
        <w:rPr>
          <w:color w:val="000000"/>
        </w:rPr>
        <w:t xml:space="preserve">Frederick Reines </w:t>
      </w:r>
      <w:r w:rsidRPr="00AD6548">
        <w:rPr>
          <w:color w:val="000000"/>
        </w:rPr>
        <w:t>Memorial Lecture (Inaugural)</w:t>
      </w:r>
      <w:r w:rsidR="007F0F2F">
        <w:rPr>
          <w:color w:val="000000"/>
        </w:rPr>
        <w:t xml:space="preserve"> </w:t>
      </w:r>
      <w:r w:rsidRPr="00AD6548">
        <w:rPr>
          <w:color w:val="000000"/>
        </w:rPr>
        <w:t>University of California, Irvine</w:t>
      </w:r>
    </w:p>
    <w:p w14:paraId="6E40F2EA" w14:textId="77777777" w:rsidR="00B8318A" w:rsidRDefault="00B8318A" w:rsidP="00B8318A">
      <w:pPr>
        <w:spacing w:before="11"/>
        <w:ind w:left="305" w:right="109"/>
        <w:rPr>
          <w:color w:val="000000"/>
        </w:rPr>
      </w:pPr>
      <w:r w:rsidRPr="00AD6548">
        <w:rPr>
          <w:color w:val="000000"/>
        </w:rPr>
        <w:t>       March 2015</w:t>
      </w:r>
      <w:r w:rsidRPr="00AD6548">
        <w:rPr>
          <w:color w:val="000000"/>
        </w:rPr>
        <w:tab/>
        <w:t xml:space="preserve">      </w:t>
      </w:r>
      <w:r>
        <w:rPr>
          <w:color w:val="000000"/>
        </w:rPr>
        <w:tab/>
      </w:r>
      <w:r w:rsidRPr="00AD6548">
        <w:rPr>
          <w:color w:val="000000"/>
        </w:rPr>
        <w:t xml:space="preserve">Andrew Chamberlain Memorial Lecture, Cambridge University, </w:t>
      </w:r>
    </w:p>
    <w:p w14:paraId="4CB3DFC9" w14:textId="77777777" w:rsidR="00B8318A" w:rsidRPr="00AD6548" w:rsidRDefault="00B8318A" w:rsidP="00B8318A">
      <w:pPr>
        <w:spacing w:before="11"/>
        <w:ind w:left="2880" w:right="109"/>
      </w:pPr>
      <w:r w:rsidRPr="00AD6548">
        <w:rPr>
          <w:color w:val="000000"/>
        </w:rPr>
        <w:t xml:space="preserve">UK </w:t>
      </w:r>
    </w:p>
    <w:p w14:paraId="2B9D07B3" w14:textId="77777777" w:rsidR="00B8318A" w:rsidRPr="00AD6548" w:rsidRDefault="00B8318A" w:rsidP="00B8318A">
      <w:pPr>
        <w:spacing w:before="11"/>
        <w:ind w:left="305" w:right="109"/>
      </w:pPr>
      <w:r w:rsidRPr="00AD6548">
        <w:rPr>
          <w:color w:val="000000"/>
        </w:rPr>
        <w:t>       May 2015</w:t>
      </w:r>
      <w:r w:rsidRPr="00AD6548">
        <w:rPr>
          <w:color w:val="000000"/>
        </w:rPr>
        <w:tab/>
        <w:t xml:space="preserve">      </w:t>
      </w:r>
      <w:r>
        <w:rPr>
          <w:color w:val="000000"/>
        </w:rPr>
        <w:tab/>
      </w:r>
      <w:r w:rsidRPr="00AD6548">
        <w:rPr>
          <w:color w:val="000000"/>
        </w:rPr>
        <w:t>Address at Brown University “Imagining 250 Years in Physics”</w:t>
      </w:r>
    </w:p>
    <w:p w14:paraId="423D2429" w14:textId="410A6DA8" w:rsidR="00B8318A" w:rsidRDefault="00B8318A" w:rsidP="00B8318A">
      <w:pPr>
        <w:ind w:firstLine="705"/>
        <w:rPr>
          <w:color w:val="000000"/>
        </w:rPr>
      </w:pPr>
      <w:r w:rsidRPr="00AD6548">
        <w:rPr>
          <w:color w:val="000000"/>
        </w:rPr>
        <w:t>Nov. 2015</w:t>
      </w:r>
      <w:r w:rsidRPr="00AD6548">
        <w:rPr>
          <w:color w:val="000000"/>
        </w:rPr>
        <w:tab/>
      </w:r>
      <w:r>
        <w:rPr>
          <w:color w:val="000000"/>
        </w:rPr>
        <w:tab/>
      </w:r>
      <w:r w:rsidRPr="00AD6548">
        <w:rPr>
          <w:color w:val="000000"/>
        </w:rPr>
        <w:t>Address at Royal Society Symposium</w:t>
      </w:r>
      <w:r w:rsidR="007F0F2F">
        <w:rPr>
          <w:color w:val="000000"/>
        </w:rPr>
        <w:t xml:space="preserve"> </w:t>
      </w:r>
      <w:r w:rsidRPr="00AD6548">
        <w:rPr>
          <w:color w:val="000000"/>
        </w:rPr>
        <w:t xml:space="preserve">“150 Years of </w:t>
      </w:r>
      <w:r w:rsidR="007F0F2F">
        <w:rPr>
          <w:color w:val="000000"/>
        </w:rPr>
        <w:t>the</w:t>
      </w:r>
      <w:r w:rsidRPr="00AD6548">
        <w:rPr>
          <w:color w:val="000000"/>
        </w:rPr>
        <w:t xml:space="preserve"> Maxwell </w:t>
      </w:r>
    </w:p>
    <w:p w14:paraId="3EA11355" w14:textId="481DAA0F" w:rsidR="00B8318A" w:rsidRDefault="00B8318A" w:rsidP="00B8318A">
      <w:pPr>
        <w:ind w:left="2160" w:firstLine="720"/>
        <w:rPr>
          <w:color w:val="000000"/>
        </w:rPr>
      </w:pPr>
      <w:r w:rsidRPr="00AD6548">
        <w:rPr>
          <w:color w:val="000000"/>
        </w:rPr>
        <w:t>Equation</w:t>
      </w:r>
      <w:r w:rsidR="007F0F2F">
        <w:rPr>
          <w:color w:val="000000"/>
        </w:rPr>
        <w:t>s</w:t>
      </w:r>
      <w:r w:rsidRPr="00AD6548">
        <w:rPr>
          <w:color w:val="000000"/>
        </w:rPr>
        <w:t xml:space="preserve">” </w:t>
      </w:r>
    </w:p>
    <w:p w14:paraId="446F86EF" w14:textId="44A8F6F1" w:rsidR="00B8318A" w:rsidRPr="00AD6548" w:rsidRDefault="00B8318A" w:rsidP="00B8318A">
      <w:pPr>
        <w:ind w:firstLine="705"/>
        <w:rPr>
          <w:color w:val="000000"/>
        </w:rPr>
      </w:pPr>
      <w:r w:rsidRPr="00AD6548">
        <w:rPr>
          <w:color w:val="000000"/>
        </w:rPr>
        <w:t>Sept. 2016</w:t>
      </w:r>
      <w:r w:rsidRPr="00AD6548">
        <w:rPr>
          <w:color w:val="000000"/>
        </w:rPr>
        <w:tab/>
      </w:r>
      <w:r>
        <w:rPr>
          <w:color w:val="000000"/>
        </w:rPr>
        <w:tab/>
      </w:r>
      <w:r w:rsidRPr="00AD6548">
        <w:rPr>
          <w:color w:val="000000"/>
        </w:rPr>
        <w:t>Richard E. Prange Lecture, University of Maryland</w:t>
      </w:r>
    </w:p>
    <w:p w14:paraId="05985D9D" w14:textId="764BA95A" w:rsidR="00B8318A" w:rsidRPr="00AD6548" w:rsidRDefault="00B8318A" w:rsidP="00B8318A">
      <w:pPr>
        <w:spacing w:before="36"/>
        <w:ind w:left="2880" w:right="444" w:hanging="2175"/>
      </w:pPr>
      <w:r w:rsidRPr="00AD6548">
        <w:rPr>
          <w:color w:val="000000"/>
        </w:rPr>
        <w:tab/>
        <w:t>“Some intersections of Art and Science”</w:t>
      </w:r>
    </w:p>
    <w:p w14:paraId="414BFAE5" w14:textId="05E28B0F" w:rsidR="00B8318A" w:rsidRDefault="00B8318A" w:rsidP="00B8318A">
      <w:pPr>
        <w:spacing w:before="36"/>
        <w:ind w:left="705" w:right="444"/>
        <w:rPr>
          <w:color w:val="000000"/>
        </w:rPr>
      </w:pPr>
      <w:r w:rsidRPr="00AD6548">
        <w:rPr>
          <w:color w:val="000000"/>
        </w:rPr>
        <w:t>Sept. 2016</w:t>
      </w:r>
      <w:r w:rsidRPr="00AD6548">
        <w:rPr>
          <w:color w:val="000000"/>
        </w:rPr>
        <w:tab/>
      </w:r>
      <w:r>
        <w:rPr>
          <w:color w:val="000000"/>
        </w:rPr>
        <w:tab/>
      </w:r>
      <w:r w:rsidR="007F0F2F">
        <w:rPr>
          <w:color w:val="000000"/>
        </w:rPr>
        <w:t xml:space="preserve">MIT </w:t>
      </w:r>
      <w:r w:rsidRPr="00AD6548">
        <w:rPr>
          <w:color w:val="000000"/>
        </w:rPr>
        <w:t>Joint Quantum Institute</w:t>
      </w:r>
      <w:r w:rsidR="007F0F2F">
        <w:rPr>
          <w:color w:val="000000"/>
        </w:rPr>
        <w:t xml:space="preserve"> </w:t>
      </w:r>
      <w:r w:rsidRPr="00AD6548">
        <w:rPr>
          <w:color w:val="000000"/>
        </w:rPr>
        <w:t>seminar</w:t>
      </w:r>
      <w:r w:rsidR="007F0F2F">
        <w:rPr>
          <w:color w:val="000000"/>
        </w:rPr>
        <w:t xml:space="preserve">, </w:t>
      </w:r>
      <w:r w:rsidRPr="00AD6548">
        <w:rPr>
          <w:color w:val="000000"/>
        </w:rPr>
        <w:t>“Anyons”</w:t>
      </w:r>
      <w:r>
        <w:rPr>
          <w:color w:val="000000"/>
        </w:rPr>
        <w:t xml:space="preserve"> </w:t>
      </w:r>
    </w:p>
    <w:p w14:paraId="5EFD6B08" w14:textId="6C919610" w:rsidR="009A301A" w:rsidRPr="00AD6548" w:rsidRDefault="009A301A" w:rsidP="00B8318A">
      <w:pPr>
        <w:spacing w:before="36"/>
        <w:ind w:left="705" w:right="444"/>
      </w:pPr>
      <w:r>
        <w:t>Sept. 2016</w:t>
      </w:r>
      <w:r>
        <w:tab/>
      </w:r>
      <w:r>
        <w:tab/>
        <w:t>Hooft Lecture</w:t>
      </w:r>
    </w:p>
    <w:p w14:paraId="1AE4F923" w14:textId="519AEF44" w:rsidR="00B8318A" w:rsidRPr="00AD6548" w:rsidRDefault="00B8318A" w:rsidP="00B8318A">
      <w:pPr>
        <w:spacing w:before="36"/>
        <w:ind w:left="2880" w:right="444" w:hanging="2175"/>
      </w:pPr>
      <w:r w:rsidRPr="00AD6548">
        <w:rPr>
          <w:color w:val="000000"/>
        </w:rPr>
        <w:t>Jan. 2017</w:t>
      </w:r>
      <w:r>
        <w:rPr>
          <w:color w:val="000000"/>
        </w:rPr>
        <w:tab/>
      </w:r>
      <w:r w:rsidR="007F0F2F" w:rsidRPr="00AD6548">
        <w:rPr>
          <w:color w:val="000000"/>
        </w:rPr>
        <w:t>Public lecture</w:t>
      </w:r>
      <w:r w:rsidR="007F0F2F">
        <w:rPr>
          <w:color w:val="000000"/>
        </w:rPr>
        <w:t xml:space="preserve">, Arizona State University, </w:t>
      </w:r>
      <w:r w:rsidRPr="00AD6548">
        <w:rPr>
          <w:color w:val="000000"/>
        </w:rPr>
        <w:t>“Materiality of Vacuum”</w:t>
      </w:r>
    </w:p>
    <w:p w14:paraId="5D36744D" w14:textId="4735D11D" w:rsidR="00B8318A" w:rsidRDefault="00B8318A" w:rsidP="00B8318A">
      <w:pPr>
        <w:spacing w:before="36"/>
        <w:ind w:left="2880" w:right="444" w:hanging="2165"/>
        <w:rPr>
          <w:color w:val="000000"/>
        </w:rPr>
      </w:pPr>
      <w:r>
        <w:rPr>
          <w:color w:val="000000"/>
        </w:rPr>
        <w:t>Fe</w:t>
      </w:r>
      <w:r w:rsidRPr="00AD6548">
        <w:rPr>
          <w:color w:val="000000"/>
        </w:rPr>
        <w:t>b. 2017</w:t>
      </w:r>
      <w:r w:rsidRPr="00AD6548">
        <w:rPr>
          <w:color w:val="000000"/>
        </w:rPr>
        <w:tab/>
      </w:r>
      <w:r w:rsidR="007F0F2F">
        <w:rPr>
          <w:color w:val="000000"/>
        </w:rPr>
        <w:t>Bhaumik lecture, UCLA “</w:t>
      </w:r>
      <w:r w:rsidRPr="00AD6548">
        <w:rPr>
          <w:color w:val="000000"/>
        </w:rPr>
        <w:t>Augmenting Reality: Axions, Anyons, an</w:t>
      </w:r>
      <w:r>
        <w:rPr>
          <w:color w:val="000000"/>
        </w:rPr>
        <w:t>d Entangled Histories</w:t>
      </w:r>
      <w:r w:rsidR="007F0F2F">
        <w:rPr>
          <w:color w:val="000000"/>
        </w:rPr>
        <w:t>”</w:t>
      </w:r>
    </w:p>
    <w:p w14:paraId="509B2840" w14:textId="600C9EC6" w:rsidR="001A0613" w:rsidRDefault="001A0613" w:rsidP="001A0613">
      <w:pPr>
        <w:autoSpaceDE w:val="0"/>
        <w:autoSpaceDN w:val="0"/>
        <w:adjustRightInd w:val="0"/>
        <w:ind w:firstLine="715"/>
        <w:rPr>
          <w:rFonts w:eastAsiaTheme="minorEastAsia"/>
        </w:rPr>
      </w:pPr>
      <w:r>
        <w:rPr>
          <w:rFonts w:eastAsiaTheme="minorEastAsia"/>
        </w:rPr>
        <w:t>Nov.</w:t>
      </w:r>
      <w:r w:rsidR="007F0F2F">
        <w:rPr>
          <w:rFonts w:eastAsiaTheme="minorEastAsia"/>
        </w:rPr>
        <w:t xml:space="preserve"> </w:t>
      </w:r>
      <w:r>
        <w:rPr>
          <w:rFonts w:eastAsiaTheme="minorEastAsia"/>
        </w:rPr>
        <w:t xml:space="preserve">2017 </w:t>
      </w:r>
      <w:r>
        <w:rPr>
          <w:rFonts w:eastAsiaTheme="minorEastAsia"/>
        </w:rPr>
        <w:tab/>
      </w:r>
      <w:r>
        <w:rPr>
          <w:rFonts w:eastAsiaTheme="minorEastAsia"/>
        </w:rPr>
        <w:tab/>
        <w:t>Nobel Public Lecture, Science Centre,</w:t>
      </w:r>
    </w:p>
    <w:p w14:paraId="44CE9BE9" w14:textId="4D850B87" w:rsidR="001A0613" w:rsidRDefault="001A0613" w:rsidP="001A0613">
      <w:pPr>
        <w:spacing w:before="36"/>
        <w:ind w:left="2880" w:right="444"/>
        <w:rPr>
          <w:color w:val="000000"/>
        </w:rPr>
      </w:pPr>
      <w:r>
        <w:rPr>
          <w:rFonts w:eastAsiaTheme="minorEastAsia"/>
        </w:rPr>
        <w:t>Singapore</w:t>
      </w:r>
      <w:r w:rsidR="007F0F2F">
        <w:rPr>
          <w:rFonts w:eastAsiaTheme="minorEastAsia"/>
        </w:rPr>
        <w:t>, “Dark matter”</w:t>
      </w:r>
    </w:p>
    <w:p w14:paraId="0D189DD8" w14:textId="2EC6D413" w:rsidR="00B8318A" w:rsidRDefault="00B8318A" w:rsidP="00B8318A">
      <w:pPr>
        <w:spacing w:before="36"/>
        <w:ind w:left="2880" w:right="444" w:hanging="2165"/>
        <w:rPr>
          <w:color w:val="000000"/>
        </w:rPr>
      </w:pPr>
      <w:r>
        <w:rPr>
          <w:color w:val="000000"/>
        </w:rPr>
        <w:t>Feb. 2018</w:t>
      </w:r>
      <w:r>
        <w:rPr>
          <w:color w:val="000000"/>
        </w:rPr>
        <w:tab/>
        <w:t>2018 Lawrence Symposium “14 Questions about time”</w:t>
      </w:r>
    </w:p>
    <w:p w14:paraId="29080F4A" w14:textId="62953E64" w:rsidR="001A0613" w:rsidRDefault="001A0613" w:rsidP="001A0613">
      <w:pPr>
        <w:autoSpaceDE w:val="0"/>
        <w:autoSpaceDN w:val="0"/>
        <w:adjustRightInd w:val="0"/>
        <w:ind w:firstLine="715"/>
        <w:rPr>
          <w:rFonts w:eastAsiaTheme="minorEastAsia"/>
        </w:rPr>
      </w:pPr>
      <w:r>
        <w:rPr>
          <w:rFonts w:eastAsiaTheme="minorEastAsia"/>
        </w:rPr>
        <w:lastRenderedPageBreak/>
        <w:t xml:space="preserve">May. 2018 </w:t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Public Lecture, University of Helsinki, “The </w:t>
      </w:r>
      <w:r w:rsidR="007F0F2F">
        <w:rPr>
          <w:rFonts w:eastAsiaTheme="minorEastAsia"/>
        </w:rPr>
        <w:t>s</w:t>
      </w:r>
      <w:r>
        <w:rPr>
          <w:rFonts w:eastAsiaTheme="minorEastAsia"/>
        </w:rPr>
        <w:t>trange,</w:t>
      </w:r>
    </w:p>
    <w:p w14:paraId="1CC2B76B" w14:textId="0167AD0D" w:rsidR="001A0613" w:rsidRDefault="007F0F2F" w:rsidP="001A0613">
      <w:pPr>
        <w:spacing w:before="36"/>
        <w:ind w:left="2880" w:right="444"/>
        <w:rPr>
          <w:rFonts w:eastAsiaTheme="minorEastAsia"/>
        </w:rPr>
      </w:pPr>
      <w:r>
        <w:rPr>
          <w:rFonts w:eastAsiaTheme="minorEastAsia"/>
        </w:rPr>
        <w:t>u</w:t>
      </w:r>
      <w:r w:rsidR="001A0613">
        <w:rPr>
          <w:rFonts w:eastAsiaTheme="minorEastAsia"/>
        </w:rPr>
        <w:t xml:space="preserve">nfinished story of </w:t>
      </w:r>
      <w:r>
        <w:rPr>
          <w:rFonts w:eastAsiaTheme="minorEastAsia"/>
        </w:rPr>
        <w:t>t</w:t>
      </w:r>
      <w:r w:rsidR="001A0613">
        <w:rPr>
          <w:rFonts w:eastAsiaTheme="minorEastAsia"/>
        </w:rPr>
        <w:t xml:space="preserve">ime </w:t>
      </w:r>
      <w:r>
        <w:rPr>
          <w:rFonts w:eastAsiaTheme="minorEastAsia"/>
        </w:rPr>
        <w:t>r</w:t>
      </w:r>
      <w:r w:rsidR="001A0613">
        <w:rPr>
          <w:rFonts w:eastAsiaTheme="minorEastAsia"/>
        </w:rPr>
        <w:t>eversal”</w:t>
      </w:r>
    </w:p>
    <w:p w14:paraId="73834555" w14:textId="31BC9FE3" w:rsidR="00CD7A4F" w:rsidRDefault="00CD7A4F" w:rsidP="00CD7A4F">
      <w:pPr>
        <w:ind w:left="2880" w:hanging="2160"/>
        <w:rPr>
          <w:rFonts w:eastAsiaTheme="minorEastAsia"/>
        </w:rPr>
      </w:pPr>
      <w:r>
        <w:rPr>
          <w:rFonts w:eastAsiaTheme="minorEastAsia"/>
        </w:rPr>
        <w:t>May. 2020</w:t>
      </w:r>
      <w:r>
        <w:rPr>
          <w:rFonts w:eastAsiaTheme="minorEastAsia"/>
        </w:rPr>
        <w:tab/>
      </w:r>
      <w:r w:rsidR="007F0F2F" w:rsidRPr="00CD7A4F">
        <w:rPr>
          <w:rFonts w:eastAsiaTheme="minorEastAsia"/>
        </w:rPr>
        <w:t>Shanghai Jiao Tong University</w:t>
      </w:r>
      <w:r w:rsidR="007F0F2F">
        <w:rPr>
          <w:rFonts w:eastAsiaTheme="minorEastAsia"/>
        </w:rPr>
        <w:br/>
      </w:r>
      <w:r w:rsidRPr="00CD7A4F">
        <w:rPr>
          <w:rFonts w:eastAsiaTheme="minorEastAsia"/>
        </w:rPr>
        <w:t>150th Master Distinguished Lecture</w:t>
      </w:r>
      <w:r w:rsidR="007F0F2F">
        <w:rPr>
          <w:rFonts w:eastAsiaTheme="minorEastAsia"/>
        </w:rPr>
        <w:t>, “Quanta of the third kind: Anyons”</w:t>
      </w:r>
    </w:p>
    <w:p w14:paraId="5F5864DA" w14:textId="7A5014BE" w:rsidR="00DA5045" w:rsidRDefault="003F3A95" w:rsidP="00DA5045">
      <w:pPr>
        <w:ind w:left="2880" w:hanging="2160"/>
        <w:rPr>
          <w:rFonts w:eastAsiaTheme="minorEastAsia"/>
        </w:rPr>
      </w:pPr>
      <w:r w:rsidRPr="003F3A95">
        <w:rPr>
          <w:rFonts w:eastAsiaTheme="minorEastAsia"/>
        </w:rPr>
        <w:t>June.2021</w:t>
      </w:r>
      <w:r w:rsidRPr="003F3A95">
        <w:rPr>
          <w:rFonts w:eastAsiaTheme="minorEastAsia"/>
        </w:rPr>
        <w:tab/>
        <w:t xml:space="preserve">Herzberg Memorial </w:t>
      </w:r>
      <w:r w:rsidR="003A05B1">
        <w:rPr>
          <w:rFonts w:eastAsiaTheme="minorEastAsia"/>
        </w:rPr>
        <w:t>P</w:t>
      </w:r>
      <w:r w:rsidRPr="003F3A95">
        <w:rPr>
          <w:rFonts w:eastAsiaTheme="minorEastAsia"/>
        </w:rPr>
        <w:t xml:space="preserve">ublic </w:t>
      </w:r>
      <w:r w:rsidR="003A05B1">
        <w:rPr>
          <w:rFonts w:eastAsiaTheme="minorEastAsia"/>
        </w:rPr>
        <w:t>L</w:t>
      </w:r>
      <w:r w:rsidRPr="003F3A95">
        <w:rPr>
          <w:rFonts w:eastAsiaTheme="minorEastAsia"/>
        </w:rPr>
        <w:t>ecture </w:t>
      </w:r>
      <w:r w:rsidR="00C0153B">
        <w:rPr>
          <w:rFonts w:eastAsiaTheme="minorEastAsia"/>
        </w:rPr>
        <w:t>(Brandeis)</w:t>
      </w:r>
      <w:r w:rsidR="00DA5045">
        <w:rPr>
          <w:rFonts w:eastAsiaTheme="minorEastAsia"/>
        </w:rPr>
        <w:t xml:space="preserve"> “Quanta of the third kind: </w:t>
      </w:r>
      <w:proofErr w:type="spellStart"/>
      <w:r w:rsidR="00DA5045">
        <w:rPr>
          <w:rFonts w:eastAsiaTheme="minorEastAsia"/>
        </w:rPr>
        <w:t>Anyons</w:t>
      </w:r>
      <w:proofErr w:type="spellEnd"/>
      <w:r w:rsidR="00DA5045">
        <w:rPr>
          <w:rFonts w:eastAsiaTheme="minorEastAsia"/>
        </w:rPr>
        <w:t>”</w:t>
      </w:r>
    </w:p>
    <w:p w14:paraId="6F3D686F" w14:textId="5D21F20F" w:rsidR="003F3A95" w:rsidRDefault="003F3A95" w:rsidP="003F3A95">
      <w:pPr>
        <w:ind w:firstLine="720"/>
        <w:rPr>
          <w:rFonts w:eastAsiaTheme="minorEastAsia"/>
        </w:rPr>
      </w:pPr>
    </w:p>
    <w:p w14:paraId="1FFD5354" w14:textId="20E8A876" w:rsidR="00A641FE" w:rsidRDefault="003A05B1" w:rsidP="00A641FE">
      <w:pPr>
        <w:ind w:left="2880" w:hanging="2160"/>
        <w:rPr>
          <w:rFonts w:eastAsiaTheme="minorEastAsia"/>
        </w:rPr>
      </w:pPr>
      <w:r>
        <w:rPr>
          <w:rFonts w:ascii="Calibri" w:hAnsi="Calibri" w:cs="Calibri"/>
          <w:color w:val="000000"/>
          <w:sz w:val="22"/>
          <w:szCs w:val="22"/>
        </w:rPr>
        <w:t>March 2022</w:t>
      </w:r>
      <w:r>
        <w:rPr>
          <w:rFonts w:ascii="Calibri" w:hAnsi="Calibri" w:cs="Calibri"/>
          <w:color w:val="000000"/>
          <w:sz w:val="22"/>
          <w:szCs w:val="22"/>
        </w:rPr>
        <w:tab/>
      </w:r>
      <w:r w:rsidRPr="003A05B1">
        <w:rPr>
          <w:rFonts w:eastAsiaTheme="minorEastAsia"/>
        </w:rPr>
        <w:t>Weinberg Memorial Public Lecture</w:t>
      </w:r>
      <w:r w:rsidR="00EC15C0">
        <w:rPr>
          <w:rFonts w:eastAsiaTheme="minorEastAsia"/>
        </w:rPr>
        <w:t xml:space="preserve"> </w:t>
      </w:r>
      <w:r w:rsidR="00C0153B">
        <w:rPr>
          <w:rFonts w:eastAsiaTheme="minorEastAsia"/>
        </w:rPr>
        <w:t xml:space="preserve">(Inaugural) </w:t>
      </w:r>
      <w:r w:rsidR="00EC15C0">
        <w:rPr>
          <w:rFonts w:eastAsiaTheme="minorEastAsia"/>
        </w:rPr>
        <w:t>“Quasiparticles and Quasiworlds”</w:t>
      </w:r>
    </w:p>
    <w:p w14:paraId="67392948" w14:textId="49E63E16" w:rsidR="00DA4777" w:rsidRDefault="00DA4777" w:rsidP="00A641FE">
      <w:pPr>
        <w:ind w:left="2880" w:hanging="2160"/>
        <w:rPr>
          <w:rFonts w:eastAsiaTheme="minorEastAsia"/>
        </w:rPr>
      </w:pPr>
      <w:r w:rsidRPr="00A641FE">
        <w:rPr>
          <w:rFonts w:eastAsiaTheme="minorEastAsia"/>
        </w:rPr>
        <w:t>June 2022</w:t>
      </w:r>
      <w:r w:rsidRPr="00A641FE">
        <w:rPr>
          <w:rFonts w:eastAsiaTheme="minorEastAsia"/>
        </w:rPr>
        <w:tab/>
        <w:t xml:space="preserve">Keynote Address, Royal </w:t>
      </w:r>
      <w:r w:rsidR="00A641FE" w:rsidRPr="00A641FE">
        <w:rPr>
          <w:rFonts w:eastAsiaTheme="minorEastAsia"/>
        </w:rPr>
        <w:t>Swedish Academy of Sciences,</w:t>
      </w:r>
      <w:r w:rsidR="00A641FE" w:rsidRPr="00A641FE">
        <w:t xml:space="preserve"> </w:t>
      </w:r>
      <w:r w:rsidR="00A641FE" w:rsidRPr="00AA2C46">
        <w:t>“Quantum Theory Meets Quantum Technology”</w:t>
      </w:r>
    </w:p>
    <w:p w14:paraId="08819F1F" w14:textId="6E41D1AB" w:rsidR="00A60265" w:rsidRPr="00A641FE" w:rsidRDefault="001A48CA" w:rsidP="00A641FE">
      <w:pPr>
        <w:pStyle w:val="ListParagraph"/>
      </w:pPr>
      <w:r>
        <w:rPr>
          <w:rFonts w:eastAsiaTheme="minorEastAsia"/>
        </w:rPr>
        <w:t>June 2022</w:t>
      </w:r>
      <w:r>
        <w:rPr>
          <w:rFonts w:eastAsiaTheme="minorEastAsia"/>
        </w:rPr>
        <w:tab/>
      </w:r>
      <w:r>
        <w:rPr>
          <w:rFonts w:eastAsiaTheme="minorEastAsia"/>
        </w:rPr>
        <w:tab/>
        <w:t>Quantum connections</w:t>
      </w:r>
      <w:r w:rsidR="00A60265">
        <w:rPr>
          <w:rFonts w:eastAsiaTheme="minorEastAsia"/>
        </w:rPr>
        <w:t xml:space="preserve"> </w:t>
      </w:r>
      <w:r>
        <w:rPr>
          <w:rFonts w:eastAsiaTheme="minorEastAsia"/>
        </w:rPr>
        <w:t>summer school</w:t>
      </w:r>
      <w:r w:rsidR="00A641FE">
        <w:rPr>
          <w:rFonts w:eastAsiaTheme="minorEastAsia"/>
        </w:rPr>
        <w:t xml:space="preserve"> </w:t>
      </w:r>
      <w:r w:rsidR="00A641FE">
        <w:t>“Quantum Adventures”</w:t>
      </w:r>
    </w:p>
    <w:p w14:paraId="62EAFEC8" w14:textId="525F35BF" w:rsidR="00EC15C0" w:rsidRDefault="001A48CA" w:rsidP="00157FC0">
      <w:pPr>
        <w:ind w:left="2880" w:hanging="2160"/>
        <w:rPr>
          <w:rFonts w:eastAsiaTheme="minorEastAsia"/>
        </w:rPr>
      </w:pPr>
      <w:r w:rsidRPr="001A48CA">
        <w:rPr>
          <w:rFonts w:eastAsiaTheme="minorEastAsia"/>
        </w:rPr>
        <w:t>June 2022</w:t>
      </w:r>
      <w:r w:rsidRPr="001A48CA">
        <w:rPr>
          <w:rFonts w:eastAsiaTheme="minorEastAsia"/>
        </w:rPr>
        <w:tab/>
        <w:t xml:space="preserve">Royal Academy </w:t>
      </w:r>
      <w:r w:rsidR="00EC15C0">
        <w:rPr>
          <w:rFonts w:eastAsiaTheme="minorEastAsia"/>
        </w:rPr>
        <w:t>of Denma</w:t>
      </w:r>
      <w:r w:rsidR="00DA4777">
        <w:rPr>
          <w:rFonts w:eastAsiaTheme="minorEastAsia"/>
        </w:rPr>
        <w:t>r</w:t>
      </w:r>
      <w:r w:rsidR="00EC15C0">
        <w:rPr>
          <w:rFonts w:eastAsiaTheme="minorEastAsia"/>
        </w:rPr>
        <w:t xml:space="preserve">k </w:t>
      </w:r>
      <w:r w:rsidRPr="001A48CA">
        <w:rPr>
          <w:rFonts w:eastAsiaTheme="minorEastAsia"/>
        </w:rPr>
        <w:t>Nobel Laureate Lecture</w:t>
      </w:r>
      <w:r w:rsidR="00EC15C0">
        <w:rPr>
          <w:rFonts w:eastAsiaTheme="minorEastAsia"/>
        </w:rPr>
        <w:t>, Copenhagen, “QCD: The Glory and the Power”</w:t>
      </w:r>
    </w:p>
    <w:p w14:paraId="59A371EB" w14:textId="31D68148" w:rsidR="00F97CA8" w:rsidRDefault="00F97CA8" w:rsidP="00F97CA8">
      <w:pPr>
        <w:ind w:left="2880" w:hanging="2160"/>
        <w:rPr>
          <w:rFonts w:eastAsiaTheme="minorEastAsia"/>
        </w:rPr>
      </w:pPr>
      <w:r w:rsidRPr="00F97CA8">
        <w:rPr>
          <w:rFonts w:eastAsiaTheme="minorEastAsia"/>
        </w:rPr>
        <w:t>Sept 2022</w:t>
      </w:r>
      <w:r w:rsidRPr="00F97CA8">
        <w:rPr>
          <w:rFonts w:eastAsiaTheme="minorEastAsia"/>
        </w:rPr>
        <w:tab/>
        <w:t xml:space="preserve">William C. Ferguson and Compton Centennial Lecture </w:t>
      </w:r>
      <w:r w:rsidR="002D6B46">
        <w:rPr>
          <w:rFonts w:eastAsiaTheme="minorEastAsia"/>
        </w:rPr>
        <w:t>“</w:t>
      </w:r>
      <w:r w:rsidRPr="00F97CA8">
        <w:rPr>
          <w:rFonts w:eastAsiaTheme="minorEastAsia"/>
        </w:rPr>
        <w:t>Photons and Vision</w:t>
      </w:r>
      <w:r w:rsidR="002D6B46">
        <w:rPr>
          <w:rFonts w:eastAsiaTheme="minorEastAsia"/>
        </w:rPr>
        <w:t>” Washington University, St. Louis</w:t>
      </w:r>
    </w:p>
    <w:p w14:paraId="6FD03C7E" w14:textId="77777777" w:rsidR="00A641FE" w:rsidRDefault="00A402D0" w:rsidP="00A641FE">
      <w:pPr>
        <w:ind w:left="2880" w:hanging="2160"/>
        <w:rPr>
          <w:rFonts w:eastAsiaTheme="minorEastAsia"/>
        </w:rPr>
      </w:pPr>
      <w:r w:rsidRPr="00F97CA8">
        <w:rPr>
          <w:rFonts w:eastAsiaTheme="minorEastAsia"/>
        </w:rPr>
        <w:t>Oct 2022</w:t>
      </w:r>
      <w:r w:rsidRPr="00F97CA8">
        <w:rPr>
          <w:rFonts w:eastAsiaTheme="minorEastAsia"/>
        </w:rPr>
        <w:tab/>
      </w:r>
      <w:r w:rsidR="00073EA7">
        <w:rPr>
          <w:rFonts w:eastAsiaTheme="minorEastAsia"/>
        </w:rPr>
        <w:t>Gerard ‘</w:t>
      </w:r>
      <w:proofErr w:type="spellStart"/>
      <w:r w:rsidR="00073EA7">
        <w:rPr>
          <w:rFonts w:eastAsiaTheme="minorEastAsia"/>
        </w:rPr>
        <w:t>t</w:t>
      </w:r>
      <w:r w:rsidRPr="00F97CA8">
        <w:rPr>
          <w:rFonts w:eastAsiaTheme="minorEastAsia"/>
        </w:rPr>
        <w:t>Hooft</w:t>
      </w:r>
      <w:proofErr w:type="spellEnd"/>
      <w:r w:rsidRPr="00F97CA8">
        <w:rPr>
          <w:rFonts w:eastAsiaTheme="minorEastAsia"/>
        </w:rPr>
        <w:t xml:space="preserve"> </w:t>
      </w:r>
      <w:r w:rsidR="00373EE5" w:rsidRPr="00F97CA8">
        <w:rPr>
          <w:rFonts w:eastAsiaTheme="minorEastAsia"/>
        </w:rPr>
        <w:t xml:space="preserve">colloquium </w:t>
      </w:r>
      <w:r w:rsidRPr="00F97CA8">
        <w:rPr>
          <w:rFonts w:eastAsiaTheme="minorEastAsia"/>
        </w:rPr>
        <w:t>“Time Reversal, Dark Matter and Axions”</w:t>
      </w:r>
      <w:r w:rsidR="002D6B46">
        <w:rPr>
          <w:rFonts w:eastAsiaTheme="minorEastAsia"/>
        </w:rPr>
        <w:t>, Utrecht</w:t>
      </w:r>
    </w:p>
    <w:p w14:paraId="2FF7AC9F" w14:textId="020FC6EB" w:rsidR="00C0153B" w:rsidRDefault="00995ED7" w:rsidP="00A641FE">
      <w:pPr>
        <w:ind w:left="2880" w:hanging="2160"/>
        <w:rPr>
          <w:rFonts w:eastAsiaTheme="minorEastAsia"/>
        </w:rPr>
      </w:pPr>
      <w:r w:rsidRPr="00A641FE">
        <w:rPr>
          <w:rFonts w:eastAsiaTheme="minorEastAsia"/>
        </w:rPr>
        <w:t>Spring 2024</w:t>
      </w:r>
      <w:r w:rsidR="00C0153B" w:rsidRPr="00A641FE">
        <w:rPr>
          <w:rFonts w:eastAsiaTheme="minorEastAsia"/>
        </w:rPr>
        <w:tab/>
        <w:t>Pres</w:t>
      </w:r>
      <w:r w:rsidR="00680DC4" w:rsidRPr="00A641FE">
        <w:rPr>
          <w:rFonts w:eastAsiaTheme="minorEastAsia"/>
        </w:rPr>
        <w:t>id</w:t>
      </w:r>
      <w:r w:rsidR="00C0153B" w:rsidRPr="00A641FE">
        <w:rPr>
          <w:rFonts w:eastAsiaTheme="minorEastAsia"/>
        </w:rPr>
        <w:t>ential Lecture, Purdue</w:t>
      </w:r>
      <w:r w:rsidR="00A641FE">
        <w:rPr>
          <w:rFonts w:eastAsiaTheme="minorEastAsia"/>
        </w:rPr>
        <w:t xml:space="preserve"> </w:t>
      </w:r>
      <w:r w:rsidR="00A641FE">
        <w:t>“</w:t>
      </w:r>
      <w:r w:rsidR="00A641FE" w:rsidRPr="00D66CA3">
        <w:t>Our Strange Universe: What Is It? What Does It Mean?</w:t>
      </w:r>
      <w:r w:rsidR="00A641FE">
        <w:t>”</w:t>
      </w:r>
    </w:p>
    <w:p w14:paraId="58C00853" w14:textId="2138A3DF" w:rsidR="00004E33" w:rsidRPr="00004E33" w:rsidRDefault="00004E33" w:rsidP="00004E33">
      <w:pPr>
        <w:ind w:left="2880" w:hanging="2160"/>
        <w:rPr>
          <w:rFonts w:eastAsiaTheme="minorEastAsia"/>
        </w:rPr>
      </w:pPr>
      <w:r w:rsidRPr="00004E33">
        <w:rPr>
          <w:rFonts w:eastAsiaTheme="minorEastAsia"/>
        </w:rPr>
        <w:t>Nov 2023</w:t>
      </w:r>
      <w:r>
        <w:rPr>
          <w:rFonts w:eastAsiaTheme="minorEastAsia"/>
        </w:rPr>
        <w:tab/>
        <w:t>P</w:t>
      </w:r>
      <w:r w:rsidRPr="00004E33">
        <w:rPr>
          <w:rFonts w:eastAsiaTheme="minorEastAsia"/>
        </w:rPr>
        <w:t>udong pearl forum "The Real Fifth Force: Quantum Statistics" (short version)</w:t>
      </w:r>
    </w:p>
    <w:p w14:paraId="23B54E9E" w14:textId="38A69E0C" w:rsidR="00004E33" w:rsidRPr="00004E33" w:rsidRDefault="00004E33" w:rsidP="00004E33">
      <w:pPr>
        <w:ind w:left="2880" w:hanging="2160"/>
        <w:rPr>
          <w:rFonts w:eastAsiaTheme="minorEastAsia"/>
        </w:rPr>
      </w:pPr>
      <w:r w:rsidRPr="00004E33">
        <w:rPr>
          <w:rFonts w:eastAsiaTheme="minorEastAsia"/>
        </w:rPr>
        <w:t>Nov</w:t>
      </w:r>
      <w:r>
        <w:rPr>
          <w:rFonts w:eastAsiaTheme="minorEastAsia"/>
        </w:rPr>
        <w:t xml:space="preserve"> 2023</w:t>
      </w:r>
      <w:r w:rsidRPr="00004E33">
        <w:rPr>
          <w:rFonts w:eastAsiaTheme="minorEastAsia"/>
        </w:rPr>
        <w:t xml:space="preserve"> </w:t>
      </w:r>
      <w:r>
        <w:rPr>
          <w:rFonts w:eastAsiaTheme="minorEastAsia"/>
        </w:rPr>
        <w:tab/>
      </w:r>
      <w:r w:rsidRPr="00004E33">
        <w:rPr>
          <w:rFonts w:eastAsiaTheme="minorEastAsia"/>
        </w:rPr>
        <w:t xml:space="preserve">Forum of great minds </w:t>
      </w:r>
      <w:r>
        <w:rPr>
          <w:rFonts w:eastAsiaTheme="minorEastAsia"/>
        </w:rPr>
        <w:t>USTC</w:t>
      </w:r>
      <w:r w:rsidRPr="00004E33">
        <w:rPr>
          <w:rFonts w:eastAsiaTheme="minorEastAsia"/>
        </w:rPr>
        <w:t xml:space="preserve"> (Haifei). The Real Fifth Force: Quantum Statistics" (long version)</w:t>
      </w:r>
    </w:p>
    <w:p w14:paraId="7D95BBF7" w14:textId="004E4B60" w:rsidR="00004E33" w:rsidRDefault="00004E33" w:rsidP="00004E33">
      <w:pPr>
        <w:ind w:left="360" w:firstLine="360"/>
        <w:rPr>
          <w:rFonts w:eastAsiaTheme="minorEastAsia"/>
        </w:rPr>
      </w:pPr>
      <w:r w:rsidRPr="00004E33">
        <w:rPr>
          <w:rFonts w:eastAsiaTheme="minorEastAsia"/>
        </w:rPr>
        <w:t xml:space="preserve">Nov </w:t>
      </w:r>
      <w:r>
        <w:rPr>
          <w:rFonts w:eastAsiaTheme="minorEastAsia"/>
        </w:rPr>
        <w:t>2023</w:t>
      </w:r>
      <w:r w:rsidRPr="00004E33">
        <w:rPr>
          <w:rFonts w:eastAsiaTheme="minorEastAsia"/>
        </w:rPr>
        <w:t xml:space="preserve"> </w:t>
      </w:r>
      <w:r w:rsidRPr="00004E33">
        <w:rPr>
          <w:rFonts w:eastAsiaTheme="minorEastAsia"/>
        </w:rPr>
        <w:tab/>
      </w:r>
      <w:r>
        <w:rPr>
          <w:rFonts w:eastAsiaTheme="minorEastAsia"/>
        </w:rPr>
        <w:tab/>
      </w:r>
      <w:r w:rsidRPr="00004E33">
        <w:rPr>
          <w:rFonts w:eastAsiaTheme="minorEastAsia"/>
        </w:rPr>
        <w:t>T. D. Lee Colloquium "Quasiparticles and Quasiworlds" </w:t>
      </w:r>
    </w:p>
    <w:p w14:paraId="6B25924F" w14:textId="757A04E7" w:rsidR="00717477" w:rsidRDefault="00717477" w:rsidP="00A641FE">
      <w:pPr>
        <w:ind w:left="2880" w:hanging="2160"/>
        <w:rPr>
          <w:rFonts w:eastAsiaTheme="minorEastAsia"/>
        </w:rPr>
      </w:pPr>
      <w:r>
        <w:rPr>
          <w:rFonts w:eastAsiaTheme="minorEastAsia"/>
        </w:rPr>
        <w:t>April 2024</w:t>
      </w:r>
      <w:r>
        <w:rPr>
          <w:rFonts w:eastAsiaTheme="minorEastAsia"/>
        </w:rPr>
        <w:tab/>
      </w:r>
      <w:r w:rsidRPr="00717477">
        <w:rPr>
          <w:rFonts w:eastAsiaTheme="minorEastAsia"/>
        </w:rPr>
        <w:t xml:space="preserve">Eugene P. Wigner Lecture at the Oak Ridge National </w:t>
      </w:r>
      <w:r w:rsidR="00A641FE" w:rsidRPr="00717477">
        <w:rPr>
          <w:rFonts w:eastAsiaTheme="minorEastAsia"/>
        </w:rPr>
        <w:t>Laboratory</w:t>
      </w:r>
      <w:r w:rsidR="00A641FE" w:rsidRPr="00D66CA3">
        <w:t xml:space="preserve"> “Symmetries of Time"</w:t>
      </w:r>
    </w:p>
    <w:p w14:paraId="5C7D52BD" w14:textId="7739DE3D" w:rsidR="00717477" w:rsidRPr="00A641FE" w:rsidRDefault="00717477" w:rsidP="00A641FE">
      <w:pPr>
        <w:pStyle w:val="ListParagraph"/>
        <w:ind w:left="2880" w:hanging="2160"/>
      </w:pPr>
      <w:r>
        <w:rPr>
          <w:rFonts w:eastAsiaTheme="minorEastAsia"/>
        </w:rPr>
        <w:t>April 2024</w:t>
      </w:r>
      <w:r>
        <w:rPr>
          <w:rFonts w:eastAsiaTheme="minorEastAsia"/>
        </w:rPr>
        <w:tab/>
      </w:r>
      <w:r w:rsidRPr="00717477">
        <w:rPr>
          <w:rFonts w:eastAsiaTheme="minorEastAsia"/>
        </w:rPr>
        <w:t>Lee Historical Lecture in Physics</w:t>
      </w:r>
      <w:r>
        <w:rPr>
          <w:rFonts w:eastAsiaTheme="minorEastAsia"/>
        </w:rPr>
        <w:t>, Harvard University</w:t>
      </w:r>
      <w:r w:rsidR="00A641FE">
        <w:rPr>
          <w:rFonts w:eastAsiaTheme="minorEastAsia"/>
        </w:rPr>
        <w:t xml:space="preserve"> </w:t>
      </w:r>
      <w:r w:rsidR="00A641FE" w:rsidRPr="00D66CA3">
        <w:t>"My Life With QCD: A Fifty-Year Love Affair That’s Still Going Strong"</w:t>
      </w:r>
    </w:p>
    <w:p w14:paraId="185FF1CC" w14:textId="02F09940" w:rsidR="00A641FE" w:rsidRDefault="00717477" w:rsidP="00A641FE">
      <w:pPr>
        <w:pStyle w:val="ListParagraph"/>
      </w:pPr>
      <w:r>
        <w:rPr>
          <w:rFonts w:eastAsiaTheme="minorEastAsia"/>
        </w:rPr>
        <w:t>April 2024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 w:rsidRPr="00717477">
        <w:rPr>
          <w:rFonts w:eastAsiaTheme="minorEastAsia"/>
        </w:rPr>
        <w:t>Inaugural Schwinger Lecture at Columbia</w:t>
      </w:r>
      <w:r w:rsidR="00A641FE">
        <w:rPr>
          <w:rFonts w:eastAsiaTheme="minorEastAsia"/>
        </w:rPr>
        <w:t xml:space="preserve"> </w:t>
      </w:r>
      <w:r w:rsidR="00A641FE" w:rsidRPr="00D66CA3">
        <w:t>"Symmetries of Time"</w:t>
      </w:r>
    </w:p>
    <w:p w14:paraId="34E08C73" w14:textId="15C30E74" w:rsidR="00B11F01" w:rsidRDefault="00B11F01" w:rsidP="00B11F01">
      <w:pPr>
        <w:pStyle w:val="ListParagraph"/>
        <w:ind w:left="2880" w:hanging="2160"/>
      </w:pPr>
      <w:r>
        <w:t>Oct 2024</w:t>
      </w:r>
      <w:r>
        <w:tab/>
        <w:t xml:space="preserve">Presidential Lecture at Purdue University- </w:t>
      </w:r>
      <w:r w:rsidRPr="00B11F01">
        <w:t>“Our Strange Universe: What Is It? What Does It Mean?”</w:t>
      </w:r>
    </w:p>
    <w:p w14:paraId="1CE85B41" w14:textId="77777777" w:rsidR="00717477" w:rsidRPr="00004E33" w:rsidRDefault="00717477" w:rsidP="00004E33">
      <w:pPr>
        <w:ind w:left="360" w:firstLine="360"/>
        <w:rPr>
          <w:rFonts w:eastAsiaTheme="minorEastAsia"/>
        </w:rPr>
      </w:pPr>
    </w:p>
    <w:p w14:paraId="7458F840" w14:textId="77777777" w:rsidR="00004E33" w:rsidRPr="00004E33" w:rsidRDefault="00004E33" w:rsidP="00004E33">
      <w:pPr>
        <w:ind w:left="360"/>
        <w:rPr>
          <w:rFonts w:eastAsiaTheme="minorEastAsia"/>
        </w:rPr>
      </w:pPr>
      <w:r w:rsidRPr="00004E33">
        <w:rPr>
          <w:rFonts w:eastAsiaTheme="minorEastAsia"/>
        </w:rPr>
        <w:t> </w:t>
      </w:r>
    </w:p>
    <w:p w14:paraId="2BBA87C0" w14:textId="1DFF8CAA" w:rsidR="00FC12EC" w:rsidRPr="00004E33" w:rsidRDefault="00004E33" w:rsidP="00004E33">
      <w:pPr>
        <w:ind w:left="360"/>
        <w:rPr>
          <w:rFonts w:eastAsiaTheme="minorEastAsia"/>
        </w:rPr>
      </w:pPr>
      <w:r w:rsidRPr="00004E33">
        <w:rPr>
          <w:rFonts w:eastAsiaTheme="minorEastAsia"/>
        </w:rPr>
        <w:t> </w:t>
      </w:r>
    </w:p>
    <w:p w14:paraId="3BD67E47" w14:textId="50035AAD" w:rsidR="00B8318A" w:rsidRPr="00F41F67" w:rsidRDefault="00B8318A" w:rsidP="00B8318A">
      <w:pPr>
        <w:ind w:left="120"/>
      </w:pPr>
      <w:r w:rsidRPr="00F41F67">
        <w:rPr>
          <w:color w:val="000000"/>
        </w:rPr>
        <w:t>Editorial and Advisory Boards:</w:t>
      </w:r>
    </w:p>
    <w:p w14:paraId="2EB735FF" w14:textId="77777777" w:rsidR="00B8318A" w:rsidRDefault="00B8318A" w:rsidP="00B8318A">
      <w:pPr>
        <w:spacing w:before="83"/>
        <w:ind w:left="2880" w:right="1390" w:hanging="2175"/>
        <w:rPr>
          <w:color w:val="000000"/>
        </w:rPr>
      </w:pPr>
      <w:r w:rsidRPr="00F41F67">
        <w:rPr>
          <w:color w:val="000000"/>
        </w:rPr>
        <w:t>1978-1982</w:t>
      </w:r>
      <w:r w:rsidRPr="00F41F67">
        <w:rPr>
          <w:color w:val="000000"/>
        </w:rPr>
        <w:tab/>
      </w:r>
      <w:r>
        <w:rPr>
          <w:color w:val="000000"/>
        </w:rPr>
        <w:t xml:space="preserve">High Energy </w:t>
      </w:r>
      <w:r w:rsidRPr="00F41F67">
        <w:rPr>
          <w:color w:val="000000"/>
        </w:rPr>
        <w:t xml:space="preserve">Advisory Committee, </w:t>
      </w:r>
      <w:r>
        <w:rPr>
          <w:color w:val="000000"/>
        </w:rPr>
        <w:t xml:space="preserve">Brookhaven </w:t>
      </w:r>
      <w:r w:rsidRPr="00F41F67">
        <w:rPr>
          <w:color w:val="000000"/>
        </w:rPr>
        <w:t xml:space="preserve">National Lab. </w:t>
      </w:r>
    </w:p>
    <w:p w14:paraId="459F4710" w14:textId="3519B1F6" w:rsidR="00B8318A" w:rsidRPr="00F41F67" w:rsidRDefault="00B8318A" w:rsidP="00B8318A">
      <w:pPr>
        <w:spacing w:before="83"/>
        <w:ind w:left="2880" w:right="1390" w:hanging="2175"/>
      </w:pPr>
      <w:r w:rsidRPr="00F41F67">
        <w:rPr>
          <w:color w:val="000000"/>
        </w:rPr>
        <w:t>Nov.  1981-1997</w:t>
      </w:r>
      <w:r w:rsidRPr="00F41F67">
        <w:rPr>
          <w:color w:val="000000"/>
        </w:rPr>
        <w:tab/>
        <w:t xml:space="preserve">Editorial Board, </w:t>
      </w:r>
      <w:proofErr w:type="spellStart"/>
      <w:r w:rsidRPr="00F41F67">
        <w:rPr>
          <w:color w:val="000000"/>
        </w:rPr>
        <w:t>Zeitschrift</w:t>
      </w:r>
      <w:proofErr w:type="spellEnd"/>
      <w:r w:rsidRPr="00F41F67">
        <w:rPr>
          <w:color w:val="000000"/>
        </w:rPr>
        <w:t xml:space="preserve"> f</w:t>
      </w:r>
      <w:r w:rsidR="007F0F2F">
        <w:rPr>
          <w:color w:val="000000"/>
        </w:rPr>
        <w:t>ü</w:t>
      </w:r>
      <w:r w:rsidRPr="00F41F67">
        <w:rPr>
          <w:color w:val="000000"/>
        </w:rPr>
        <w:t xml:space="preserve">r </w:t>
      </w:r>
      <w:proofErr w:type="spellStart"/>
      <w:r w:rsidRPr="00F41F67">
        <w:rPr>
          <w:color w:val="000000"/>
        </w:rPr>
        <w:t>Physik</w:t>
      </w:r>
      <w:proofErr w:type="spellEnd"/>
      <w:r w:rsidRPr="00F41F67">
        <w:rPr>
          <w:color w:val="000000"/>
        </w:rPr>
        <w:t xml:space="preserve"> C</w:t>
      </w:r>
    </w:p>
    <w:p w14:paraId="0A75F8F9" w14:textId="77777777" w:rsidR="00B8318A" w:rsidRPr="00F41F67" w:rsidRDefault="00B8318A" w:rsidP="00B8318A">
      <w:pPr>
        <w:spacing w:before="3"/>
        <w:ind w:left="705"/>
      </w:pPr>
      <w:r>
        <w:rPr>
          <w:color w:val="000000"/>
        </w:rPr>
        <w:t>July 1985-Sept. 1989  </w:t>
      </w:r>
      <w:r w:rsidRPr="00F41F67">
        <w:rPr>
          <w:color w:val="000000"/>
        </w:rPr>
        <w:t>Editorial Commit</w:t>
      </w:r>
      <w:r>
        <w:rPr>
          <w:color w:val="000000"/>
        </w:rPr>
        <w:t xml:space="preserve">tee, Annual Reviews of Nuclear </w:t>
      </w:r>
      <w:r w:rsidRPr="00F41F67">
        <w:rPr>
          <w:color w:val="000000"/>
        </w:rPr>
        <w:t>&amp;</w:t>
      </w:r>
    </w:p>
    <w:p w14:paraId="6ADD18DC" w14:textId="77777777" w:rsidR="00B8318A" w:rsidRPr="00F41F67" w:rsidRDefault="00B8318A" w:rsidP="00B8318A">
      <w:pPr>
        <w:spacing w:before="9"/>
        <w:ind w:left="2160" w:firstLine="720"/>
      </w:pPr>
      <w:r w:rsidRPr="00F41F67">
        <w:rPr>
          <w:color w:val="000000"/>
        </w:rPr>
        <w:lastRenderedPageBreak/>
        <w:t>Particle Science</w:t>
      </w:r>
    </w:p>
    <w:p w14:paraId="3F0F96CC" w14:textId="77777777" w:rsidR="00B8318A" w:rsidRPr="00F41F67" w:rsidRDefault="00B8318A" w:rsidP="00B8318A">
      <w:pPr>
        <w:spacing w:before="11"/>
        <w:ind w:left="705"/>
      </w:pPr>
      <w:r w:rsidRPr="00F41F67">
        <w:rPr>
          <w:color w:val="000000"/>
        </w:rPr>
        <w:t>1986-1988</w:t>
      </w:r>
      <w:r w:rsidRPr="00F41F67">
        <w:rPr>
          <w:color w:val="000000"/>
        </w:rPr>
        <w:tab/>
      </w:r>
      <w:r>
        <w:rPr>
          <w:color w:val="000000"/>
        </w:rPr>
        <w:tab/>
      </w:r>
      <w:r w:rsidRPr="00F41F67">
        <w:rPr>
          <w:color w:val="000000"/>
        </w:rPr>
        <w:t xml:space="preserve">D.O.E. High </w:t>
      </w:r>
      <w:r>
        <w:rPr>
          <w:color w:val="000000"/>
        </w:rPr>
        <w:t xml:space="preserve">Energy Physics Advisory Panel </w:t>
      </w:r>
      <w:r w:rsidRPr="00F41F67">
        <w:rPr>
          <w:color w:val="000000"/>
        </w:rPr>
        <w:t>(HEPAP)</w:t>
      </w:r>
    </w:p>
    <w:p w14:paraId="5418F915" w14:textId="77777777" w:rsidR="00B8318A" w:rsidRPr="00F41F67" w:rsidRDefault="00B8318A" w:rsidP="00B8318A">
      <w:pPr>
        <w:spacing w:before="9"/>
        <w:ind w:left="705"/>
      </w:pPr>
      <w:r w:rsidRPr="00F41F67">
        <w:rPr>
          <w:color w:val="000000"/>
        </w:rPr>
        <w:t>Jan. 1987-2003</w:t>
      </w:r>
      <w:r w:rsidRPr="00F41F67">
        <w:rPr>
          <w:color w:val="000000"/>
        </w:rPr>
        <w:tab/>
        <w:t>Oversight Committee, Theoretical Physics Institute</w:t>
      </w:r>
    </w:p>
    <w:p w14:paraId="5D1886D3" w14:textId="77777777" w:rsidR="00B8318A" w:rsidRPr="00F41F67" w:rsidRDefault="00B8318A" w:rsidP="00B8318A">
      <w:pPr>
        <w:spacing w:before="12"/>
        <w:ind w:left="2160" w:firstLine="720"/>
      </w:pPr>
      <w:r w:rsidRPr="00F41F67">
        <w:rPr>
          <w:color w:val="000000"/>
        </w:rPr>
        <w:t>(University of Minnesota)</w:t>
      </w:r>
    </w:p>
    <w:p w14:paraId="10F93195" w14:textId="77777777" w:rsidR="00B8318A" w:rsidRPr="00F41F67" w:rsidRDefault="00B8318A" w:rsidP="00B8318A">
      <w:pPr>
        <w:spacing w:before="11"/>
        <w:ind w:left="705"/>
      </w:pPr>
      <w:r w:rsidRPr="00F41F67">
        <w:rPr>
          <w:color w:val="000000"/>
        </w:rPr>
        <w:t>Jan. 1988-May 1991</w:t>
      </w:r>
      <w:r w:rsidRPr="00F41F67">
        <w:rPr>
          <w:color w:val="000000"/>
        </w:rPr>
        <w:tab/>
        <w:t xml:space="preserve">Monthly “Article Alert” Column for </w:t>
      </w:r>
      <w:r w:rsidRPr="00F41F67">
        <w:rPr>
          <w:i/>
          <w:iCs/>
          <w:color w:val="000000"/>
        </w:rPr>
        <w:t>The Scientist</w:t>
      </w:r>
    </w:p>
    <w:p w14:paraId="42EFEE4E" w14:textId="77777777" w:rsidR="00B8318A" w:rsidRPr="00F41F67" w:rsidRDefault="00B8318A" w:rsidP="00B8318A">
      <w:pPr>
        <w:spacing w:before="9"/>
        <w:ind w:left="705"/>
      </w:pPr>
      <w:r w:rsidRPr="00F41F67">
        <w:rPr>
          <w:color w:val="000000"/>
        </w:rPr>
        <w:t>Sept. 1989-1992</w:t>
      </w:r>
      <w:r w:rsidRPr="00F41F67">
        <w:rPr>
          <w:color w:val="000000"/>
        </w:rPr>
        <w:tab/>
        <w:t>ITP Advisory Board (Santa Barbara)</w:t>
      </w:r>
    </w:p>
    <w:p w14:paraId="099603A0" w14:textId="77777777" w:rsidR="00B8318A" w:rsidRDefault="00B8318A" w:rsidP="00B8318A">
      <w:pPr>
        <w:spacing w:before="11"/>
        <w:ind w:left="705" w:right="2625"/>
        <w:rPr>
          <w:color w:val="000000"/>
        </w:rPr>
      </w:pPr>
      <w:r w:rsidRPr="00F41F67">
        <w:rPr>
          <w:color w:val="000000"/>
        </w:rPr>
        <w:t>March 1993-1998</w:t>
      </w:r>
      <w:r w:rsidRPr="00F41F67">
        <w:rPr>
          <w:color w:val="000000"/>
        </w:rPr>
        <w:tab/>
      </w:r>
      <w:r>
        <w:rPr>
          <w:color w:val="000000"/>
        </w:rPr>
        <w:t xml:space="preserve">Sloan Foundation Research Fellowship </w:t>
      </w:r>
    </w:p>
    <w:p w14:paraId="5B15CA12" w14:textId="77777777" w:rsidR="00B8318A" w:rsidRDefault="00B8318A" w:rsidP="00B8318A">
      <w:pPr>
        <w:spacing w:before="11"/>
        <w:ind w:left="2865" w:right="2625" w:firstLine="15"/>
        <w:rPr>
          <w:color w:val="000000"/>
        </w:rPr>
      </w:pPr>
      <w:r w:rsidRPr="00F41F67">
        <w:rPr>
          <w:color w:val="000000"/>
        </w:rPr>
        <w:t xml:space="preserve">Committee </w:t>
      </w:r>
    </w:p>
    <w:p w14:paraId="6DF5F02D" w14:textId="77777777" w:rsidR="00B8318A" w:rsidRDefault="00B8318A" w:rsidP="00B8318A">
      <w:pPr>
        <w:spacing w:before="11"/>
        <w:ind w:left="705" w:right="2625"/>
        <w:rPr>
          <w:color w:val="000000"/>
        </w:rPr>
      </w:pPr>
      <w:r w:rsidRPr="00F41F67">
        <w:rPr>
          <w:color w:val="000000"/>
        </w:rPr>
        <w:t>March 1999-2000</w:t>
      </w:r>
      <w:r w:rsidRPr="00F41F67">
        <w:rPr>
          <w:color w:val="000000"/>
        </w:rPr>
        <w:tab/>
      </w:r>
      <w:r>
        <w:rPr>
          <w:color w:val="000000"/>
        </w:rPr>
        <w:t xml:space="preserve">International Review Committee </w:t>
      </w:r>
      <w:r w:rsidRPr="00F41F67">
        <w:rPr>
          <w:color w:val="000000"/>
        </w:rPr>
        <w:t xml:space="preserve">for </w:t>
      </w:r>
    </w:p>
    <w:p w14:paraId="0F0BCDCF" w14:textId="77777777" w:rsidR="00B8318A" w:rsidRDefault="00B8318A" w:rsidP="00B8318A">
      <w:pPr>
        <w:spacing w:before="11"/>
        <w:ind w:left="2880" w:right="2625"/>
        <w:rPr>
          <w:color w:val="000000"/>
        </w:rPr>
      </w:pPr>
      <w:r w:rsidRPr="00F41F67">
        <w:rPr>
          <w:color w:val="000000"/>
        </w:rPr>
        <w:t>Presidential</w:t>
      </w:r>
      <w:r>
        <w:t xml:space="preserve"> </w:t>
      </w:r>
      <w:r w:rsidRPr="00F41F67">
        <w:rPr>
          <w:color w:val="000000"/>
        </w:rPr>
        <w:t xml:space="preserve">Science Chairs, Santiago, Chile </w:t>
      </w:r>
    </w:p>
    <w:p w14:paraId="52E3418F" w14:textId="77777777" w:rsidR="00B8318A" w:rsidRDefault="00B8318A" w:rsidP="00B8318A">
      <w:pPr>
        <w:spacing w:before="11"/>
        <w:ind w:right="2625" w:firstLine="705"/>
        <w:rPr>
          <w:i/>
          <w:iCs/>
          <w:color w:val="000000"/>
        </w:rPr>
      </w:pPr>
      <w:r w:rsidRPr="00F41F67">
        <w:rPr>
          <w:color w:val="000000"/>
        </w:rPr>
        <w:t>Sept. 2001-2012</w:t>
      </w:r>
      <w:r w:rsidRPr="00F41F67">
        <w:rPr>
          <w:color w:val="000000"/>
        </w:rPr>
        <w:tab/>
        <w:t xml:space="preserve">Editor in Chief, </w:t>
      </w:r>
      <w:r w:rsidRPr="00F41F67">
        <w:rPr>
          <w:i/>
          <w:iCs/>
          <w:color w:val="000000"/>
        </w:rPr>
        <w:t xml:space="preserve">Annals of Physics </w:t>
      </w:r>
    </w:p>
    <w:p w14:paraId="7356F019" w14:textId="77777777" w:rsidR="00B8318A" w:rsidRPr="00F41F67" w:rsidRDefault="00B8318A" w:rsidP="00B8318A">
      <w:pPr>
        <w:spacing w:before="11"/>
        <w:ind w:left="705" w:right="2625"/>
      </w:pPr>
      <w:r w:rsidRPr="00F41F67">
        <w:rPr>
          <w:color w:val="000000"/>
        </w:rPr>
        <w:t>Jan. 2002-2008</w:t>
      </w:r>
      <w:r w:rsidRPr="00F41F67">
        <w:rPr>
          <w:color w:val="000000"/>
        </w:rPr>
        <w:tab/>
        <w:t>Science Policy Committee, (CERN) Jan. 2002-</w:t>
      </w:r>
      <w:r w:rsidRPr="00F41F67">
        <w:rPr>
          <w:color w:val="000000"/>
        </w:rPr>
        <w:tab/>
      </w:r>
      <w:r>
        <w:rPr>
          <w:color w:val="000000"/>
        </w:rPr>
        <w:tab/>
      </w:r>
      <w:proofErr w:type="spellStart"/>
      <w:r w:rsidRPr="00F41F67">
        <w:rPr>
          <w:color w:val="000000"/>
        </w:rPr>
        <w:t>Editoral</w:t>
      </w:r>
      <w:proofErr w:type="spellEnd"/>
      <w:r w:rsidRPr="00F41F67">
        <w:rPr>
          <w:color w:val="000000"/>
        </w:rPr>
        <w:t xml:space="preserve"> Advisor, </w:t>
      </w:r>
      <w:r w:rsidRPr="00F41F67">
        <w:rPr>
          <w:i/>
          <w:iCs/>
          <w:color w:val="000000"/>
        </w:rPr>
        <w:t>Daedalus</w:t>
      </w:r>
    </w:p>
    <w:p w14:paraId="6945F786" w14:textId="77777777" w:rsidR="00B8318A" w:rsidRDefault="00B8318A" w:rsidP="00B8318A">
      <w:pPr>
        <w:ind w:left="705" w:right="964"/>
        <w:rPr>
          <w:color w:val="000000"/>
        </w:rPr>
      </w:pPr>
      <w:r w:rsidRPr="00F41F67">
        <w:rPr>
          <w:color w:val="000000"/>
        </w:rPr>
        <w:t xml:space="preserve">Jan. 2003-June 2007    Scientific Advisory Committee, Perimeter ITP, </w:t>
      </w:r>
    </w:p>
    <w:p w14:paraId="3C35C70A" w14:textId="77777777" w:rsidR="00B8318A" w:rsidRPr="00F41F67" w:rsidRDefault="00B8318A" w:rsidP="00B8318A">
      <w:pPr>
        <w:ind w:left="2865" w:right="964" w:firstLine="15"/>
      </w:pPr>
      <w:r w:rsidRPr="00F41F67">
        <w:rPr>
          <w:color w:val="000000"/>
        </w:rPr>
        <w:t xml:space="preserve">(Waterloo, Canada) </w:t>
      </w:r>
    </w:p>
    <w:p w14:paraId="7621B208" w14:textId="77777777" w:rsidR="00B8318A" w:rsidRPr="00F41F67" w:rsidRDefault="00B8318A" w:rsidP="00B8318A">
      <w:pPr>
        <w:ind w:left="705" w:right="964"/>
      </w:pPr>
      <w:r w:rsidRPr="00F41F67">
        <w:rPr>
          <w:color w:val="000000"/>
        </w:rPr>
        <w:t>Sept. 2006-</w:t>
      </w:r>
      <w:r w:rsidRPr="00F41F67">
        <w:rPr>
          <w:color w:val="000000"/>
        </w:rPr>
        <w:tab/>
      </w:r>
      <w:r>
        <w:rPr>
          <w:color w:val="000000"/>
        </w:rPr>
        <w:tab/>
      </w:r>
      <w:r w:rsidRPr="00F41F67">
        <w:rPr>
          <w:color w:val="000000"/>
        </w:rPr>
        <w:t>Board of Governors, New York Academy of Sciences</w:t>
      </w:r>
    </w:p>
    <w:p w14:paraId="05B7D03A" w14:textId="3437609A" w:rsidR="00B8318A" w:rsidRDefault="00B8318A" w:rsidP="00B8318A">
      <w:pPr>
        <w:ind w:left="705"/>
        <w:rPr>
          <w:color w:val="000000"/>
        </w:rPr>
      </w:pPr>
      <w:r w:rsidRPr="00F41F67">
        <w:rPr>
          <w:color w:val="000000"/>
        </w:rPr>
        <w:t>Oct. 2008-</w:t>
      </w:r>
      <w:r w:rsidR="00B4032E">
        <w:rPr>
          <w:color w:val="000000"/>
        </w:rPr>
        <w:t>Oct 2017</w:t>
      </w:r>
      <w:r w:rsidRPr="00F41F67">
        <w:rPr>
          <w:color w:val="000000"/>
        </w:rPr>
        <w:tab/>
        <w:t>Board of Trustees, Society for Science and the Public</w:t>
      </w:r>
    </w:p>
    <w:p w14:paraId="230DF291" w14:textId="396342E8" w:rsidR="00680DC4" w:rsidRDefault="00B4032E" w:rsidP="00B8318A">
      <w:pPr>
        <w:ind w:left="705"/>
        <w:rPr>
          <w:color w:val="000000"/>
        </w:rPr>
      </w:pPr>
      <w:r>
        <w:rPr>
          <w:color w:val="000000"/>
        </w:rPr>
        <w:t>July 2019-</w:t>
      </w:r>
      <w:r>
        <w:rPr>
          <w:color w:val="000000"/>
        </w:rPr>
        <w:tab/>
      </w:r>
      <w:r>
        <w:rPr>
          <w:color w:val="000000"/>
        </w:rPr>
        <w:tab/>
        <w:t>Member of the Society for Science Honorary Board</w:t>
      </w:r>
    </w:p>
    <w:p w14:paraId="300AA2D6" w14:textId="18529250" w:rsidR="00B4032E" w:rsidRDefault="00B4032E" w:rsidP="00B8318A">
      <w:pPr>
        <w:ind w:left="705"/>
        <w:rPr>
          <w:color w:val="000000"/>
        </w:rPr>
      </w:pPr>
      <w:r>
        <w:rPr>
          <w:color w:val="000000"/>
        </w:rPr>
        <w:t>1967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Alumnus – Society for Science Talent search</w:t>
      </w:r>
    </w:p>
    <w:p w14:paraId="3FB25055" w14:textId="23EE2E5D" w:rsidR="00E8661B" w:rsidRDefault="00E8661B" w:rsidP="00B8318A">
      <w:pPr>
        <w:ind w:left="705"/>
      </w:pPr>
      <w:r>
        <w:tab/>
        <w:t>Aug 2022</w:t>
      </w:r>
      <w:r>
        <w:tab/>
      </w:r>
      <w:r>
        <w:tab/>
        <w:t>Honorary member- John Templeton Foundation</w:t>
      </w:r>
    </w:p>
    <w:p w14:paraId="0375621B" w14:textId="012BC470" w:rsidR="00E8661B" w:rsidRDefault="003E4114" w:rsidP="00B8318A">
      <w:pPr>
        <w:ind w:left="705"/>
      </w:pPr>
      <w:r>
        <w:t>Aug 2022</w:t>
      </w:r>
      <w:r>
        <w:tab/>
      </w:r>
      <w:r>
        <w:tab/>
        <w:t>Honorary member of Templeton World Charity Foundation</w:t>
      </w:r>
    </w:p>
    <w:p w14:paraId="071B9BF0" w14:textId="5C67D7FB" w:rsidR="003E4114" w:rsidRPr="00F41F67" w:rsidRDefault="003E4114" w:rsidP="003E4114">
      <w:pPr>
        <w:ind w:left="2880" w:hanging="2175"/>
      </w:pPr>
      <w:r>
        <w:t>Aug 2022</w:t>
      </w:r>
      <w:r>
        <w:tab/>
        <w:t>Honorary member – Board of Advisors for Templeton Religion Trust</w:t>
      </w:r>
    </w:p>
    <w:p w14:paraId="77BBE329" w14:textId="5E6FA8A9" w:rsidR="00B8318A" w:rsidRDefault="00B8318A" w:rsidP="00B8318A">
      <w:pPr>
        <w:spacing w:before="12"/>
        <w:ind w:left="2880" w:hanging="2160"/>
        <w:rPr>
          <w:color w:val="000000"/>
        </w:rPr>
      </w:pPr>
      <w:r w:rsidRPr="00F41F67">
        <w:rPr>
          <w:color w:val="000000"/>
        </w:rPr>
        <w:t>Sept. 2012-</w:t>
      </w:r>
      <w:r w:rsidRPr="00F41F67">
        <w:rPr>
          <w:color w:val="000000"/>
        </w:rPr>
        <w:tab/>
        <w:t>Scientific Advisory Board, Niels</w:t>
      </w:r>
      <w:r>
        <w:rPr>
          <w:color w:val="000000"/>
        </w:rPr>
        <w:t xml:space="preserve"> Bohr International Academy, </w:t>
      </w:r>
      <w:r w:rsidRPr="00F41F67">
        <w:rPr>
          <w:color w:val="000000"/>
        </w:rPr>
        <w:t>Copenhagen</w:t>
      </w:r>
    </w:p>
    <w:p w14:paraId="70BF786D" w14:textId="3513386F" w:rsidR="00680DC4" w:rsidRDefault="00DF7044" w:rsidP="00B8318A">
      <w:pPr>
        <w:spacing w:before="12"/>
        <w:ind w:left="2880" w:hanging="2160"/>
        <w:rPr>
          <w:color w:val="000000"/>
        </w:rPr>
      </w:pPr>
      <w:r>
        <w:rPr>
          <w:color w:val="000000"/>
        </w:rPr>
        <w:t>Nov 2016</w:t>
      </w:r>
      <w:r w:rsidR="00680DC4">
        <w:rPr>
          <w:color w:val="000000"/>
        </w:rPr>
        <w:tab/>
        <w:t>Chief scientist, WQC</w:t>
      </w:r>
    </w:p>
    <w:p w14:paraId="790D8786" w14:textId="349553BD" w:rsidR="00DF7044" w:rsidRDefault="00DF7044" w:rsidP="00DF7044">
      <w:pPr>
        <w:spacing w:before="12"/>
        <w:ind w:left="2880" w:hanging="2160"/>
        <w:rPr>
          <w:color w:val="000000"/>
        </w:rPr>
      </w:pPr>
      <w:r>
        <w:rPr>
          <w:color w:val="000000"/>
        </w:rPr>
        <w:t>Nov 2021</w:t>
      </w:r>
      <w:r>
        <w:rPr>
          <w:color w:val="000000"/>
        </w:rPr>
        <w:tab/>
        <w:t>Chief scientist, TDLI</w:t>
      </w:r>
    </w:p>
    <w:p w14:paraId="3837E9BB" w14:textId="3C2DE920" w:rsidR="00004E33" w:rsidRPr="00004E33" w:rsidRDefault="00004E33" w:rsidP="00004E33">
      <w:pPr>
        <w:ind w:firstLine="720"/>
        <w:rPr>
          <w:rFonts w:eastAsiaTheme="minorHAnsi"/>
          <w:color w:val="000000"/>
        </w:rPr>
      </w:pPr>
      <w:r>
        <w:rPr>
          <w:color w:val="000000"/>
        </w:rPr>
        <w:t>Nov 2023</w:t>
      </w:r>
      <w:r>
        <w:rPr>
          <w:color w:val="000000"/>
        </w:rPr>
        <w:tab/>
      </w:r>
      <w:r>
        <w:rPr>
          <w:color w:val="000000"/>
        </w:rPr>
        <w:tab/>
      </w:r>
      <w:r w:rsidRPr="00004E33">
        <w:rPr>
          <w:rFonts w:eastAsiaTheme="minorHAnsi"/>
          <w:color w:val="000000"/>
        </w:rPr>
        <w:t>Honorary Professor, USTC - 11/23 - 11/26</w:t>
      </w:r>
    </w:p>
    <w:p w14:paraId="56072498" w14:textId="661DC9EA" w:rsidR="00004E33" w:rsidRPr="00004E33" w:rsidRDefault="00004E33" w:rsidP="00004E33">
      <w:pPr>
        <w:ind w:firstLine="720"/>
        <w:rPr>
          <w:rFonts w:eastAsiaTheme="minorHAnsi"/>
          <w:color w:val="000000"/>
        </w:rPr>
      </w:pPr>
      <w:r>
        <w:rPr>
          <w:color w:val="000000"/>
        </w:rPr>
        <w:t>Nov 2023</w:t>
      </w:r>
      <w:r>
        <w:rPr>
          <w:color w:val="000000"/>
        </w:rPr>
        <w:tab/>
      </w:r>
      <w:r>
        <w:rPr>
          <w:color w:val="000000"/>
        </w:rPr>
        <w:tab/>
      </w:r>
      <w:r w:rsidRPr="00004E33">
        <w:rPr>
          <w:rFonts w:eastAsiaTheme="minorHAnsi"/>
          <w:color w:val="000000"/>
        </w:rPr>
        <w:t xml:space="preserve">Chief Chair Professor of Zhiyuan College (honors college) SJTU </w:t>
      </w:r>
    </w:p>
    <w:p w14:paraId="5FBA3E85" w14:textId="20C10AE0" w:rsidR="00004E33" w:rsidRDefault="00004E33" w:rsidP="00DF7044">
      <w:pPr>
        <w:spacing w:before="12"/>
        <w:ind w:left="2880" w:hanging="2160"/>
        <w:rPr>
          <w:color w:val="000000"/>
        </w:rPr>
      </w:pPr>
    </w:p>
    <w:p w14:paraId="63B21868" w14:textId="77777777" w:rsidR="00235243" w:rsidRDefault="00235243" w:rsidP="00004E33">
      <w:pPr>
        <w:rPr>
          <w:color w:val="000000"/>
        </w:rPr>
      </w:pPr>
    </w:p>
    <w:p w14:paraId="2A45D9DA" w14:textId="77777777" w:rsidR="00B8318A" w:rsidRPr="00205225" w:rsidRDefault="00B8318A" w:rsidP="00B8318A">
      <w:pPr>
        <w:ind w:left="2880"/>
      </w:pPr>
      <w:r w:rsidRPr="00205225">
        <w:rPr>
          <w:color w:val="000000"/>
        </w:rPr>
        <w:t>    </w:t>
      </w:r>
    </w:p>
    <w:p w14:paraId="006154D8" w14:textId="2E321662" w:rsidR="0033260A" w:rsidRDefault="0033260A" w:rsidP="0033260A">
      <w:pPr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Patents:</w:t>
      </w:r>
    </w:p>
    <w:p w14:paraId="31008862" w14:textId="77777777" w:rsidR="0033260A" w:rsidRDefault="0033260A" w:rsidP="0033260A">
      <w:pPr>
        <w:autoSpaceDE w:val="0"/>
        <w:autoSpaceDN w:val="0"/>
        <w:adjustRightInd w:val="0"/>
        <w:rPr>
          <w:rFonts w:eastAsiaTheme="minorEastAsia"/>
        </w:rPr>
      </w:pPr>
    </w:p>
    <w:p w14:paraId="7C7CEDFE" w14:textId="77777777" w:rsidR="0033260A" w:rsidRDefault="0033260A" w:rsidP="0033260A">
      <w:pPr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U.S. Patent Number: 10,089,900</w:t>
      </w:r>
    </w:p>
    <w:p w14:paraId="5FC3220E" w14:textId="77777777" w:rsidR="0033260A" w:rsidRDefault="0033260A" w:rsidP="0033260A">
      <w:pPr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(Serial No.: 15/314,810)</w:t>
      </w:r>
    </w:p>
    <w:p w14:paraId="4A7A3C7D" w14:textId="7A1C517C" w:rsidR="0033260A" w:rsidRDefault="0033260A" w:rsidP="00BA5954">
      <w:pPr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 xml:space="preserve">Title: </w:t>
      </w:r>
      <w:r w:rsidR="00BA5954">
        <w:rPr>
          <w:rFonts w:eastAsiaTheme="minorEastAsia"/>
        </w:rPr>
        <w:t xml:space="preserve">Systems and methods for expanding human perception </w:t>
      </w:r>
    </w:p>
    <w:p w14:paraId="4E6F56E9" w14:textId="77777777" w:rsidR="0033260A" w:rsidRDefault="0033260A" w:rsidP="0033260A">
      <w:pPr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Grant Date: October 2, 2018</w:t>
      </w:r>
    </w:p>
    <w:p w14:paraId="2065F7C5" w14:textId="77777777" w:rsidR="0033260A" w:rsidRDefault="0033260A" w:rsidP="0033260A">
      <w:pPr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Inventors: Frank Wilczek et al.</w:t>
      </w:r>
    </w:p>
    <w:p w14:paraId="02DF1337" w14:textId="77777777" w:rsidR="0033260A" w:rsidRDefault="0033260A" w:rsidP="0033260A">
      <w:pPr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Owner: WOLFCUB VISION, INC.</w:t>
      </w:r>
    </w:p>
    <w:p w14:paraId="42F0E5DE" w14:textId="77777777" w:rsidR="0033260A" w:rsidRDefault="0033260A" w:rsidP="0033260A">
      <w:pPr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lastRenderedPageBreak/>
        <w:t>L&amp;A Reference: W2050-7000US</w:t>
      </w:r>
    </w:p>
    <w:p w14:paraId="2EAF5B08" w14:textId="77777777" w:rsidR="0033260A" w:rsidRDefault="0033260A" w:rsidP="0033260A">
      <w:pPr>
        <w:autoSpaceDE w:val="0"/>
        <w:autoSpaceDN w:val="0"/>
        <w:adjustRightInd w:val="0"/>
        <w:rPr>
          <w:rFonts w:eastAsiaTheme="minorEastAsia"/>
        </w:rPr>
      </w:pPr>
    </w:p>
    <w:p w14:paraId="1844032C" w14:textId="77777777" w:rsidR="0033260A" w:rsidRDefault="0033260A" w:rsidP="0033260A">
      <w:pPr>
        <w:autoSpaceDE w:val="0"/>
        <w:autoSpaceDN w:val="0"/>
        <w:adjustRightInd w:val="0"/>
        <w:rPr>
          <w:rFonts w:eastAsiaTheme="minorEastAsia"/>
        </w:rPr>
      </w:pPr>
    </w:p>
    <w:p w14:paraId="043A6A7B" w14:textId="77777777" w:rsidR="0033260A" w:rsidRDefault="0033260A" w:rsidP="0033260A">
      <w:pPr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U.S. Patent Number: 10,049,535</w:t>
      </w:r>
    </w:p>
    <w:p w14:paraId="5013ACB3" w14:textId="77777777" w:rsidR="0033260A" w:rsidRDefault="0033260A" w:rsidP="0033260A">
      <w:pPr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(Serial No.: 15/487,725)</w:t>
      </w:r>
    </w:p>
    <w:p w14:paraId="1DD53BD3" w14:textId="0321151D" w:rsidR="0033260A" w:rsidRDefault="0033260A" w:rsidP="0033260A">
      <w:pPr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Title: UV G</w:t>
      </w:r>
      <w:r w:rsidR="00BA5954">
        <w:rPr>
          <w:rFonts w:eastAsiaTheme="minorEastAsia"/>
        </w:rPr>
        <w:t>ap</w:t>
      </w:r>
      <w:r>
        <w:rPr>
          <w:rFonts w:eastAsiaTheme="minorEastAsia"/>
        </w:rPr>
        <w:t>-S</w:t>
      </w:r>
      <w:r w:rsidR="00BA5954">
        <w:rPr>
          <w:rFonts w:eastAsiaTheme="minorEastAsia"/>
        </w:rPr>
        <w:t>potter</w:t>
      </w:r>
    </w:p>
    <w:p w14:paraId="1864DD9B" w14:textId="77777777" w:rsidR="0033260A" w:rsidRDefault="0033260A" w:rsidP="0033260A">
      <w:pPr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Grant Date: August 14,2018</w:t>
      </w:r>
    </w:p>
    <w:p w14:paraId="70962F83" w14:textId="77777777" w:rsidR="0033260A" w:rsidRDefault="0033260A" w:rsidP="0033260A">
      <w:pPr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Inventors: Frank Wilczek et al.</w:t>
      </w:r>
    </w:p>
    <w:p w14:paraId="4CA9BB3C" w14:textId="77777777" w:rsidR="0033260A" w:rsidRDefault="0033260A" w:rsidP="0033260A">
      <w:pPr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Owner: WOLFCUB VISION, INC.</w:t>
      </w:r>
    </w:p>
    <w:p w14:paraId="2680D65F" w14:textId="77777777" w:rsidR="0033260A" w:rsidRDefault="0033260A" w:rsidP="0033260A">
      <w:pPr>
        <w:ind w:firstLine="720"/>
      </w:pPr>
      <w:r>
        <w:rPr>
          <w:rFonts w:eastAsiaTheme="minorEastAsia"/>
        </w:rPr>
        <w:t>L&amp;A Reference: W2050-700110</w:t>
      </w:r>
    </w:p>
    <w:p w14:paraId="54C34ECB" w14:textId="77777777" w:rsidR="00B8318A" w:rsidRPr="00205225" w:rsidRDefault="00B8318A" w:rsidP="0033260A">
      <w:pPr>
        <w:jc w:val="both"/>
      </w:pPr>
    </w:p>
    <w:p w14:paraId="63B2B057" w14:textId="77777777" w:rsidR="00B8318A" w:rsidRPr="00205225" w:rsidRDefault="00B8318A" w:rsidP="00B8318A"/>
    <w:p w14:paraId="1EBA95F4" w14:textId="1885C424" w:rsidR="00E77A76" w:rsidRPr="00480BC1" w:rsidRDefault="00E77A76" w:rsidP="00E77A76">
      <w:pPr>
        <w:ind w:firstLine="720"/>
        <w:rPr>
          <w:rFonts w:eastAsiaTheme="minorEastAsia"/>
        </w:rPr>
      </w:pPr>
      <w:r>
        <w:t xml:space="preserve">U.S. Patent Number: </w:t>
      </w:r>
      <w:r w:rsidRPr="00480BC1">
        <w:rPr>
          <w:rFonts w:eastAsiaTheme="minorEastAsia"/>
        </w:rPr>
        <w:t>5023833</w:t>
      </w:r>
    </w:p>
    <w:p w14:paraId="4029AFC5" w14:textId="77777777" w:rsidR="00480BC1" w:rsidRDefault="00480BC1" w:rsidP="00480BC1">
      <w:pPr>
        <w:ind w:firstLine="720"/>
      </w:pPr>
      <w:r>
        <w:t xml:space="preserve">Title: </w:t>
      </w:r>
      <w:hyperlink r:id="rId9" w:history="1">
        <w:r w:rsidRPr="00480BC1">
          <w:t>Feed forward neural network for unary associative memory</w:t>
        </w:r>
      </w:hyperlink>
    </w:p>
    <w:p w14:paraId="5EC256AB" w14:textId="3F40087D" w:rsidR="00480BC1" w:rsidRDefault="00480BC1" w:rsidP="00E77A76">
      <w:pPr>
        <w:ind w:firstLine="720"/>
      </w:pPr>
      <w:r>
        <w:t>Grant Date: June 11, 1991</w:t>
      </w:r>
    </w:p>
    <w:p w14:paraId="5FFB1454" w14:textId="77777777" w:rsidR="00480BC1" w:rsidRPr="00480BC1" w:rsidRDefault="00480BC1" w:rsidP="00480BC1">
      <w:pPr>
        <w:ind w:firstLine="720"/>
      </w:pPr>
      <w:r w:rsidRPr="00480BC1">
        <w:t>Inventors: Eric B. Baum, John E. Moody, Frank A. Wilczek</w:t>
      </w:r>
    </w:p>
    <w:p w14:paraId="2D563901" w14:textId="77777777" w:rsidR="00480BC1" w:rsidRPr="00480BC1" w:rsidRDefault="00480BC1" w:rsidP="00480BC1">
      <w:pPr>
        <w:ind w:firstLine="720"/>
      </w:pPr>
      <w:r w:rsidRPr="00480BC1">
        <w:t>Assignee: California Institute of Technology</w:t>
      </w:r>
    </w:p>
    <w:p w14:paraId="1692856B" w14:textId="77777777" w:rsidR="00480BC1" w:rsidRPr="00E77A76" w:rsidRDefault="00480BC1" w:rsidP="00E77A76">
      <w:pPr>
        <w:ind w:firstLine="720"/>
      </w:pPr>
    </w:p>
    <w:p w14:paraId="7EA38BA2" w14:textId="77777777" w:rsidR="00686D55" w:rsidRDefault="00686D55" w:rsidP="003F3A95">
      <w:pPr>
        <w:ind w:firstLine="720"/>
      </w:pPr>
    </w:p>
    <w:p w14:paraId="5E031D3F" w14:textId="77777777" w:rsidR="00686D55" w:rsidRDefault="00686D55" w:rsidP="003F3A95">
      <w:pPr>
        <w:ind w:firstLine="720"/>
      </w:pPr>
    </w:p>
    <w:p w14:paraId="042ED4AE" w14:textId="77777777" w:rsidR="00686D55" w:rsidRDefault="00686D55" w:rsidP="003F3A95">
      <w:pPr>
        <w:ind w:firstLine="720"/>
      </w:pPr>
    </w:p>
    <w:p w14:paraId="437BD5FE" w14:textId="77777777" w:rsidR="00686D55" w:rsidRDefault="00686D55" w:rsidP="003F3A95">
      <w:pPr>
        <w:ind w:firstLine="720"/>
      </w:pPr>
    </w:p>
    <w:p w14:paraId="4F09075C" w14:textId="13A1DBD9" w:rsidR="00B8318A" w:rsidRDefault="003F3A95" w:rsidP="003F3A95">
      <w:pPr>
        <w:ind w:firstLine="720"/>
      </w:pPr>
      <w:r>
        <w:t>Pending Patents:</w:t>
      </w:r>
    </w:p>
    <w:p w14:paraId="2E0294DC" w14:textId="34158175" w:rsidR="00464399" w:rsidRDefault="00464399" w:rsidP="00B8318A"/>
    <w:p w14:paraId="317C9FC3" w14:textId="053DC698" w:rsidR="00464399" w:rsidRPr="00AD127A" w:rsidRDefault="00464399" w:rsidP="00464399">
      <w:r>
        <w:tab/>
        <w:t xml:space="preserve">Serial no. </w:t>
      </w:r>
      <w:r w:rsidRPr="00AD127A">
        <w:t>62/912,465</w:t>
      </w:r>
    </w:p>
    <w:p w14:paraId="2DF85A76" w14:textId="7FD50D85" w:rsidR="00464399" w:rsidRPr="00AD127A" w:rsidRDefault="00464399" w:rsidP="00464399">
      <w:r w:rsidRPr="00AD127A">
        <w:tab/>
        <w:t>File date: October 8, 2019</w:t>
      </w:r>
    </w:p>
    <w:p w14:paraId="2B749EC1" w14:textId="7AEDC055" w:rsidR="00464399" w:rsidRPr="00AD127A" w:rsidRDefault="00464399" w:rsidP="00464399">
      <w:r w:rsidRPr="00AD127A">
        <w:tab/>
        <w:t>Title: Color Mapping of Displays for Improved Color Recognition</w:t>
      </w:r>
    </w:p>
    <w:p w14:paraId="0DF87CA3" w14:textId="5E374DCD" w:rsidR="00464399" w:rsidRPr="00AD127A" w:rsidRDefault="00464399" w:rsidP="00464399">
      <w:r w:rsidRPr="00AD127A">
        <w:tab/>
        <w:t>Inventors: Nathan Newman, Chandana Srinivasa, Frank Wilczek</w:t>
      </w:r>
    </w:p>
    <w:p w14:paraId="0AB09907" w14:textId="33EB5612" w:rsidR="00464399" w:rsidRPr="00AD127A" w:rsidRDefault="00464399" w:rsidP="00464399"/>
    <w:p w14:paraId="046F4A2C" w14:textId="77777777" w:rsidR="00464399" w:rsidRPr="00AD127A" w:rsidRDefault="00464399" w:rsidP="00464399">
      <w:r w:rsidRPr="00AD127A">
        <w:tab/>
      </w:r>
    </w:p>
    <w:p w14:paraId="285A2FA4" w14:textId="77777777" w:rsidR="00464399" w:rsidRDefault="00464399" w:rsidP="00464399">
      <w:pPr>
        <w:rPr>
          <w:rFonts w:ascii="Calibri" w:hAnsi="Calibri" w:cs="Calibri"/>
          <w:color w:val="000000"/>
          <w:sz w:val="22"/>
          <w:szCs w:val="22"/>
        </w:rPr>
      </w:pPr>
    </w:p>
    <w:p w14:paraId="6651B0AD" w14:textId="26E27FAB" w:rsidR="00464399" w:rsidRPr="00AD127A" w:rsidRDefault="00464399" w:rsidP="00464399">
      <w:pPr>
        <w:ind w:firstLine="720"/>
      </w:pPr>
      <w:r w:rsidRPr="00AD127A">
        <w:t>Serial no. 62/912,471</w:t>
      </w:r>
    </w:p>
    <w:p w14:paraId="5A489BD6" w14:textId="4ADDA798" w:rsidR="00464399" w:rsidRPr="00AD127A" w:rsidRDefault="00464399" w:rsidP="00464399">
      <w:pPr>
        <w:ind w:firstLine="720"/>
      </w:pPr>
      <w:r w:rsidRPr="00AD127A">
        <w:t>File date: October 8, 2019</w:t>
      </w:r>
    </w:p>
    <w:p w14:paraId="34734577" w14:textId="590A4D04" w:rsidR="00464399" w:rsidRPr="00AD127A" w:rsidRDefault="00464399" w:rsidP="00464399">
      <w:pPr>
        <w:ind w:left="720"/>
      </w:pPr>
      <w:r w:rsidRPr="00AD127A">
        <w:t xml:space="preserve">Title: Color Matching </w:t>
      </w:r>
      <w:proofErr w:type="spellStart"/>
      <w:r w:rsidRPr="00AD127A">
        <w:t>Anomalscope</w:t>
      </w:r>
      <w:proofErr w:type="spellEnd"/>
      <w:r w:rsidRPr="00AD127A">
        <w:t xml:space="preserve"> with Improved Precision in the Determination of Color Acuity in Subjects</w:t>
      </w:r>
    </w:p>
    <w:p w14:paraId="2BE47D71" w14:textId="1038512C" w:rsidR="00464399" w:rsidRPr="00AD127A" w:rsidRDefault="00464399" w:rsidP="00AD127A">
      <w:pPr>
        <w:ind w:left="720"/>
      </w:pPr>
      <w:r w:rsidRPr="00AD127A">
        <w:t xml:space="preserve">Inventors: Walter Herbst, Deana McDonagh, Nathan Newman, </w:t>
      </w:r>
      <w:proofErr w:type="spellStart"/>
      <w:r w:rsidRPr="00AD127A">
        <w:t>Saraansh</w:t>
      </w:r>
      <w:proofErr w:type="spellEnd"/>
      <w:r w:rsidRPr="00AD127A">
        <w:t xml:space="preserve"> Saxena, Frank Wilczek</w:t>
      </w:r>
    </w:p>
    <w:p w14:paraId="5B8EB1CA" w14:textId="0C47840D" w:rsidR="00464399" w:rsidRPr="00AD127A" w:rsidRDefault="00464399" w:rsidP="00464399"/>
    <w:p w14:paraId="2EA1AF41" w14:textId="5240D468" w:rsidR="00464399" w:rsidRPr="00AD127A" w:rsidRDefault="00464399" w:rsidP="00464399">
      <w:pPr>
        <w:ind w:firstLine="720"/>
      </w:pPr>
      <w:r w:rsidRPr="00AD127A">
        <w:t>Serial no. 62/912,466</w:t>
      </w:r>
    </w:p>
    <w:p w14:paraId="1C2172E0" w14:textId="1B1119AD" w:rsidR="00464399" w:rsidRPr="00AD127A" w:rsidRDefault="00464399" w:rsidP="00464399">
      <w:pPr>
        <w:ind w:firstLine="720"/>
      </w:pPr>
      <w:r w:rsidRPr="00AD127A">
        <w:t>File date: October 8, 2019</w:t>
      </w:r>
    </w:p>
    <w:p w14:paraId="7A12B672" w14:textId="3ED21C24" w:rsidR="00464399" w:rsidRPr="00AD127A" w:rsidRDefault="00464399" w:rsidP="00464399">
      <w:pPr>
        <w:ind w:firstLine="720"/>
      </w:pPr>
      <w:r w:rsidRPr="00AD127A">
        <w:t>Title: Portable Spectrometer System</w:t>
      </w:r>
    </w:p>
    <w:p w14:paraId="1D8E5424" w14:textId="0BA2946D" w:rsidR="00464399" w:rsidRPr="00AD127A" w:rsidRDefault="00464399" w:rsidP="00AD127A">
      <w:pPr>
        <w:ind w:left="720"/>
      </w:pPr>
      <w:r w:rsidRPr="00AD127A">
        <w:lastRenderedPageBreak/>
        <w:t>Inventors: Walter Herbst, Max Linnander, Deana McDonagh, Nathan Newman, Frank Wilczek</w:t>
      </w:r>
    </w:p>
    <w:p w14:paraId="28A5F32A" w14:textId="77777777" w:rsidR="00464399" w:rsidRPr="00AD127A" w:rsidRDefault="00464399" w:rsidP="00464399"/>
    <w:p w14:paraId="38142E8F" w14:textId="31EAA455" w:rsidR="00464399" w:rsidRDefault="00464399" w:rsidP="00B8318A"/>
    <w:p w14:paraId="11AF1824" w14:textId="77777777" w:rsidR="00464399" w:rsidRPr="00F41F67" w:rsidRDefault="00464399" w:rsidP="00B8318A"/>
    <w:p w14:paraId="286C3DB3" w14:textId="77777777" w:rsidR="00B8318A" w:rsidRDefault="00B8318A" w:rsidP="00B8318A"/>
    <w:p w14:paraId="5B87B75F" w14:textId="77777777" w:rsidR="00FB52FF" w:rsidRPr="00FB52FF" w:rsidRDefault="00FB52FF" w:rsidP="00C315B3">
      <w:pPr>
        <w:rPr>
          <w:rFonts w:asciiTheme="majorHAnsi" w:hAnsiTheme="majorHAnsi"/>
        </w:rPr>
      </w:pPr>
    </w:p>
    <w:p w14:paraId="00928BF6" w14:textId="77777777" w:rsidR="00FB52FF" w:rsidRPr="0004022D" w:rsidRDefault="00FB52FF">
      <w:pPr>
        <w:rPr>
          <w:rFonts w:asciiTheme="majorHAnsi" w:hAnsiTheme="majorHAnsi"/>
        </w:rPr>
      </w:pPr>
    </w:p>
    <w:sectPr w:rsidR="00FB52FF" w:rsidRPr="0004022D" w:rsidSect="00D112B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A10C7" w14:textId="77777777" w:rsidR="00605017" w:rsidRDefault="00605017" w:rsidP="00627AFC">
      <w:r>
        <w:separator/>
      </w:r>
    </w:p>
  </w:endnote>
  <w:endnote w:type="continuationSeparator" w:id="0">
    <w:p w14:paraId="338763CE" w14:textId="77777777" w:rsidR="00605017" w:rsidRDefault="00605017" w:rsidP="00627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7BEFC" w14:textId="77777777" w:rsidR="00686D55" w:rsidRDefault="00686D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0D37" w14:textId="77777777" w:rsidR="00DF2125" w:rsidRDefault="00DF2125" w:rsidP="00627AFC">
    <w:pPr>
      <w:pStyle w:val="Header"/>
      <w:jc w:val="center"/>
      <w:rPr>
        <w:rFonts w:asciiTheme="majorHAnsi" w:hAnsiTheme="majorHAnsi"/>
      </w:rPr>
    </w:pPr>
  </w:p>
  <w:p w14:paraId="3C92BDF0" w14:textId="77777777" w:rsidR="00DF2125" w:rsidRDefault="00DF2125" w:rsidP="003970E8">
    <w:pPr>
      <w:pStyle w:val="Footer"/>
      <w:pBdr>
        <w:top w:val="single" w:sz="18" w:space="1" w:color="A6A6A6" w:themeColor="background1" w:themeShade="A6"/>
      </w:pBdr>
      <w:jc w:val="center"/>
      <w:rPr>
        <w:rFonts w:asciiTheme="majorHAnsi" w:hAnsiTheme="majorHAnsi"/>
      </w:rPr>
    </w:pPr>
  </w:p>
  <w:p w14:paraId="648D7A8D" w14:textId="2466F1D3" w:rsidR="000A559A" w:rsidRDefault="000A559A" w:rsidP="003970E8">
    <w:pPr>
      <w:pStyle w:val="Footer"/>
      <w:pBdr>
        <w:top w:val="single" w:sz="18" w:space="1" w:color="A6A6A6" w:themeColor="background1" w:themeShade="A6"/>
      </w:pBdr>
      <w:jc w:val="center"/>
      <w:rPr>
        <w:rFonts w:asciiTheme="majorHAnsi" w:hAnsiTheme="majorHAnsi"/>
      </w:rPr>
    </w:pPr>
    <w:r>
      <w:rPr>
        <w:rFonts w:asciiTheme="majorHAnsi" w:hAnsiTheme="majorHAnsi"/>
      </w:rPr>
      <w:t xml:space="preserve">Arizona State </w:t>
    </w:r>
    <w:r w:rsidR="00686D55">
      <w:rPr>
        <w:rFonts w:asciiTheme="majorHAnsi" w:hAnsiTheme="majorHAnsi"/>
      </w:rPr>
      <w:t>University | Massachusetts</w:t>
    </w:r>
    <w:r>
      <w:rPr>
        <w:rFonts w:asciiTheme="majorHAnsi" w:hAnsiTheme="majorHAnsi"/>
      </w:rPr>
      <w:t xml:space="preserve"> Institute of Technology   </w:t>
    </w:r>
  </w:p>
  <w:p w14:paraId="22A34F50" w14:textId="73459914" w:rsidR="00DF2125" w:rsidRPr="00FB52FF" w:rsidRDefault="000A559A" w:rsidP="003970E8">
    <w:pPr>
      <w:pStyle w:val="Footer"/>
      <w:pBdr>
        <w:top w:val="single" w:sz="18" w:space="1" w:color="A6A6A6" w:themeColor="background1" w:themeShade="A6"/>
      </w:pBdr>
      <w:jc w:val="center"/>
      <w:rPr>
        <w:rFonts w:asciiTheme="majorHAnsi" w:hAnsiTheme="majorHAnsi"/>
      </w:rPr>
    </w:pPr>
    <w:r>
      <w:rPr>
        <w:rFonts w:asciiTheme="majorHAnsi" w:hAnsiTheme="majorHAnsi"/>
      </w:rPr>
      <w:t xml:space="preserve">Shanghai Jiao Tong </w:t>
    </w:r>
    <w:r w:rsidR="00686D55">
      <w:rPr>
        <w:rFonts w:asciiTheme="majorHAnsi" w:hAnsiTheme="majorHAnsi"/>
      </w:rPr>
      <w:t>University |</w:t>
    </w:r>
    <w:r>
      <w:rPr>
        <w:rFonts w:asciiTheme="majorHAnsi" w:hAnsiTheme="majorHAnsi"/>
      </w:rPr>
      <w:t xml:space="preserve"> Stockholm University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56D03" w14:textId="77777777" w:rsidR="00686D55" w:rsidRDefault="00686D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5FDE" w14:textId="77777777" w:rsidR="00605017" w:rsidRDefault="00605017" w:rsidP="00627AFC">
      <w:r>
        <w:separator/>
      </w:r>
    </w:p>
  </w:footnote>
  <w:footnote w:type="continuationSeparator" w:id="0">
    <w:p w14:paraId="6543C7CF" w14:textId="77777777" w:rsidR="00605017" w:rsidRDefault="00605017" w:rsidP="00627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36F78" w14:textId="77777777" w:rsidR="00686D55" w:rsidRDefault="00686D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84C24" w14:textId="77777777" w:rsidR="00DF2125" w:rsidRPr="00DF2125" w:rsidRDefault="00DF2125" w:rsidP="00FB52FF">
    <w:pPr>
      <w:pStyle w:val="Header"/>
      <w:pBdr>
        <w:top w:val="single" w:sz="18" w:space="1" w:color="A6A6A6" w:themeColor="background1" w:themeShade="A6"/>
        <w:bottom w:val="single" w:sz="18" w:space="1" w:color="A6A6A6" w:themeColor="background1" w:themeShade="A6"/>
      </w:pBdr>
      <w:spacing w:line="276" w:lineRule="auto"/>
      <w:jc w:val="center"/>
      <w:rPr>
        <w:color w:val="943634" w:themeColor="accent2" w:themeShade="BF"/>
        <w:sz w:val="44"/>
        <w:szCs w:val="44"/>
      </w:rPr>
    </w:pPr>
    <w:r w:rsidRPr="00DF2125">
      <w:rPr>
        <w:color w:val="943634" w:themeColor="accent2" w:themeShade="BF"/>
        <w:sz w:val="44"/>
        <w:szCs w:val="44"/>
      </w:rPr>
      <w:t>Frank A. Wilczek</w:t>
    </w:r>
  </w:p>
  <w:p w14:paraId="143DD620" w14:textId="1D013DEF" w:rsidR="00DF2125" w:rsidRPr="00627AFC" w:rsidRDefault="00DF2125" w:rsidP="00FB52FF">
    <w:pPr>
      <w:pStyle w:val="Header"/>
      <w:pBdr>
        <w:top w:val="single" w:sz="18" w:space="1" w:color="A6A6A6" w:themeColor="background1" w:themeShade="A6"/>
        <w:bottom w:val="single" w:sz="18" w:space="1" w:color="A6A6A6" w:themeColor="background1" w:themeShade="A6"/>
      </w:pBdr>
      <w:spacing w:line="276" w:lineRule="auto"/>
      <w:jc w:val="center"/>
      <w:rPr>
        <w:rFonts w:asciiTheme="majorHAnsi" w:hAnsiTheme="majorHAnsi"/>
        <w:color w:val="7F7F7F" w:themeColor="text1" w:themeTint="80"/>
      </w:rPr>
    </w:pPr>
    <w:r>
      <w:rPr>
        <w:rFonts w:asciiTheme="majorHAnsi" w:hAnsiTheme="majorHAnsi"/>
        <w:color w:val="7F7F7F" w:themeColor="text1" w:themeTint="80"/>
      </w:rPr>
      <w:t>frank</w:t>
    </w:r>
    <w:r w:rsidR="002C28C4">
      <w:rPr>
        <w:rFonts w:asciiTheme="majorHAnsi" w:hAnsiTheme="majorHAnsi"/>
        <w:color w:val="7F7F7F" w:themeColor="text1" w:themeTint="80"/>
      </w:rPr>
      <w:t>a</w:t>
    </w:r>
    <w:r>
      <w:rPr>
        <w:rFonts w:asciiTheme="majorHAnsi" w:hAnsiTheme="majorHAnsi"/>
        <w:color w:val="7F7F7F" w:themeColor="text1" w:themeTint="80"/>
      </w:rPr>
      <w:t>wilczek.com</w:t>
    </w:r>
  </w:p>
  <w:p w14:paraId="234C4352" w14:textId="77777777" w:rsidR="00DF2125" w:rsidRPr="00627AFC" w:rsidRDefault="00DF2125" w:rsidP="00FB52FF">
    <w:pPr>
      <w:pStyle w:val="Header"/>
      <w:rPr>
        <w:color w:val="7F7F7F" w:themeColor="text1" w:themeTint="80"/>
        <w:sz w:val="44"/>
        <w:szCs w:val="4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D1681" w14:textId="77777777" w:rsidR="00686D55" w:rsidRDefault="00686D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C0D2D"/>
    <w:multiLevelType w:val="hybridMultilevel"/>
    <w:tmpl w:val="759A1EA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79257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18A"/>
    <w:rsid w:val="00004E33"/>
    <w:rsid w:val="0004022D"/>
    <w:rsid w:val="00060BE9"/>
    <w:rsid w:val="00061E2B"/>
    <w:rsid w:val="000666A3"/>
    <w:rsid w:val="00073EA7"/>
    <w:rsid w:val="00077B29"/>
    <w:rsid w:val="000A14D3"/>
    <w:rsid w:val="000A559A"/>
    <w:rsid w:val="000A618B"/>
    <w:rsid w:val="000B2D53"/>
    <w:rsid w:val="000B536A"/>
    <w:rsid w:val="0013561A"/>
    <w:rsid w:val="00151996"/>
    <w:rsid w:val="00157FC0"/>
    <w:rsid w:val="00174581"/>
    <w:rsid w:val="00175022"/>
    <w:rsid w:val="00175953"/>
    <w:rsid w:val="00193F22"/>
    <w:rsid w:val="001A0613"/>
    <w:rsid w:val="001A48CA"/>
    <w:rsid w:val="001C0EE5"/>
    <w:rsid w:val="001C3233"/>
    <w:rsid w:val="001D2922"/>
    <w:rsid w:val="001D4D82"/>
    <w:rsid w:val="001E5DE7"/>
    <w:rsid w:val="001E6EF3"/>
    <w:rsid w:val="001F3A1B"/>
    <w:rsid w:val="00200EDD"/>
    <w:rsid w:val="00225684"/>
    <w:rsid w:val="00235243"/>
    <w:rsid w:val="002419D4"/>
    <w:rsid w:val="0025133D"/>
    <w:rsid w:val="0025169E"/>
    <w:rsid w:val="002816D0"/>
    <w:rsid w:val="002A3797"/>
    <w:rsid w:val="002A4FCF"/>
    <w:rsid w:val="002C28C4"/>
    <w:rsid w:val="002C4F78"/>
    <w:rsid w:val="002D6B46"/>
    <w:rsid w:val="002F3A36"/>
    <w:rsid w:val="00302A18"/>
    <w:rsid w:val="0033260A"/>
    <w:rsid w:val="00332844"/>
    <w:rsid w:val="00340D56"/>
    <w:rsid w:val="00341411"/>
    <w:rsid w:val="00350DF2"/>
    <w:rsid w:val="00356BBF"/>
    <w:rsid w:val="00373EE5"/>
    <w:rsid w:val="003970E8"/>
    <w:rsid w:val="003A05B1"/>
    <w:rsid w:val="003B1837"/>
    <w:rsid w:val="003C0105"/>
    <w:rsid w:val="003D115D"/>
    <w:rsid w:val="003E4114"/>
    <w:rsid w:val="003F3A95"/>
    <w:rsid w:val="003F5284"/>
    <w:rsid w:val="003F5358"/>
    <w:rsid w:val="00412173"/>
    <w:rsid w:val="00446637"/>
    <w:rsid w:val="00457724"/>
    <w:rsid w:val="00464399"/>
    <w:rsid w:val="004717D5"/>
    <w:rsid w:val="00480BC1"/>
    <w:rsid w:val="004A0D27"/>
    <w:rsid w:val="004A3FE4"/>
    <w:rsid w:val="004B1FA6"/>
    <w:rsid w:val="004B6620"/>
    <w:rsid w:val="004E0C5A"/>
    <w:rsid w:val="004F6C29"/>
    <w:rsid w:val="004F6CE4"/>
    <w:rsid w:val="00534DFA"/>
    <w:rsid w:val="00536178"/>
    <w:rsid w:val="0054659F"/>
    <w:rsid w:val="005469D8"/>
    <w:rsid w:val="00581C4D"/>
    <w:rsid w:val="00590BB9"/>
    <w:rsid w:val="005A137F"/>
    <w:rsid w:val="005A16C3"/>
    <w:rsid w:val="005D18AA"/>
    <w:rsid w:val="005E3417"/>
    <w:rsid w:val="005F2596"/>
    <w:rsid w:val="00605017"/>
    <w:rsid w:val="00612E58"/>
    <w:rsid w:val="006227A7"/>
    <w:rsid w:val="00627AFC"/>
    <w:rsid w:val="00643154"/>
    <w:rsid w:val="00661046"/>
    <w:rsid w:val="00663349"/>
    <w:rsid w:val="00680DC4"/>
    <w:rsid w:val="00686D55"/>
    <w:rsid w:val="006A2E9C"/>
    <w:rsid w:val="006E5FD9"/>
    <w:rsid w:val="006E65EC"/>
    <w:rsid w:val="0070518F"/>
    <w:rsid w:val="00716057"/>
    <w:rsid w:val="00717477"/>
    <w:rsid w:val="0072148E"/>
    <w:rsid w:val="00723D45"/>
    <w:rsid w:val="00733FFA"/>
    <w:rsid w:val="00735D2F"/>
    <w:rsid w:val="0074630F"/>
    <w:rsid w:val="007910BB"/>
    <w:rsid w:val="00792D8D"/>
    <w:rsid w:val="007C35C2"/>
    <w:rsid w:val="007D0547"/>
    <w:rsid w:val="007F0F2F"/>
    <w:rsid w:val="00805988"/>
    <w:rsid w:val="00813C0C"/>
    <w:rsid w:val="008809D2"/>
    <w:rsid w:val="00886323"/>
    <w:rsid w:val="00895268"/>
    <w:rsid w:val="008C218B"/>
    <w:rsid w:val="008E4E45"/>
    <w:rsid w:val="00901086"/>
    <w:rsid w:val="009558D2"/>
    <w:rsid w:val="009820A9"/>
    <w:rsid w:val="009905D5"/>
    <w:rsid w:val="009945CA"/>
    <w:rsid w:val="009949F2"/>
    <w:rsid w:val="00995ED7"/>
    <w:rsid w:val="009A301A"/>
    <w:rsid w:val="009D5DD2"/>
    <w:rsid w:val="009E345D"/>
    <w:rsid w:val="009F3CEE"/>
    <w:rsid w:val="009F3F92"/>
    <w:rsid w:val="00A130A5"/>
    <w:rsid w:val="00A338AE"/>
    <w:rsid w:val="00A402D0"/>
    <w:rsid w:val="00A56E91"/>
    <w:rsid w:val="00A60265"/>
    <w:rsid w:val="00A641FE"/>
    <w:rsid w:val="00A96B4D"/>
    <w:rsid w:val="00AC685B"/>
    <w:rsid w:val="00AD127A"/>
    <w:rsid w:val="00B00256"/>
    <w:rsid w:val="00B11280"/>
    <w:rsid w:val="00B11F01"/>
    <w:rsid w:val="00B176BE"/>
    <w:rsid w:val="00B4032E"/>
    <w:rsid w:val="00B8318A"/>
    <w:rsid w:val="00B9463E"/>
    <w:rsid w:val="00BA4B67"/>
    <w:rsid w:val="00BA5954"/>
    <w:rsid w:val="00BC0A2E"/>
    <w:rsid w:val="00BD219A"/>
    <w:rsid w:val="00BE3BC9"/>
    <w:rsid w:val="00C0153B"/>
    <w:rsid w:val="00C315B3"/>
    <w:rsid w:val="00C3382F"/>
    <w:rsid w:val="00C442DE"/>
    <w:rsid w:val="00C75295"/>
    <w:rsid w:val="00C9758F"/>
    <w:rsid w:val="00CD7A4F"/>
    <w:rsid w:val="00CE6271"/>
    <w:rsid w:val="00CF67E4"/>
    <w:rsid w:val="00D112BD"/>
    <w:rsid w:val="00D30E4B"/>
    <w:rsid w:val="00D31901"/>
    <w:rsid w:val="00D37C73"/>
    <w:rsid w:val="00D466DA"/>
    <w:rsid w:val="00D52A5E"/>
    <w:rsid w:val="00D639F2"/>
    <w:rsid w:val="00DA4777"/>
    <w:rsid w:val="00DA5045"/>
    <w:rsid w:val="00DD1453"/>
    <w:rsid w:val="00DE350E"/>
    <w:rsid w:val="00DF2125"/>
    <w:rsid w:val="00DF7044"/>
    <w:rsid w:val="00E02CD5"/>
    <w:rsid w:val="00E04BA6"/>
    <w:rsid w:val="00E05E0E"/>
    <w:rsid w:val="00E22051"/>
    <w:rsid w:val="00E22216"/>
    <w:rsid w:val="00E43E91"/>
    <w:rsid w:val="00E45D88"/>
    <w:rsid w:val="00E5347B"/>
    <w:rsid w:val="00E70803"/>
    <w:rsid w:val="00E72CC4"/>
    <w:rsid w:val="00E77A76"/>
    <w:rsid w:val="00E86067"/>
    <w:rsid w:val="00E8661B"/>
    <w:rsid w:val="00E92538"/>
    <w:rsid w:val="00E940EA"/>
    <w:rsid w:val="00EA1074"/>
    <w:rsid w:val="00EA2898"/>
    <w:rsid w:val="00EB4856"/>
    <w:rsid w:val="00EB4EED"/>
    <w:rsid w:val="00EC15C0"/>
    <w:rsid w:val="00F12FF8"/>
    <w:rsid w:val="00F27B2F"/>
    <w:rsid w:val="00F34FCA"/>
    <w:rsid w:val="00F47120"/>
    <w:rsid w:val="00F56FC7"/>
    <w:rsid w:val="00F6407A"/>
    <w:rsid w:val="00F705BE"/>
    <w:rsid w:val="00F97CA8"/>
    <w:rsid w:val="00FB52FF"/>
    <w:rsid w:val="00FC12EC"/>
    <w:rsid w:val="00FD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83C5B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04E3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C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E940E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AFC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27AFC"/>
  </w:style>
  <w:style w:type="paragraph" w:styleId="Footer">
    <w:name w:val="footer"/>
    <w:basedOn w:val="Normal"/>
    <w:link w:val="FooterChar"/>
    <w:uiPriority w:val="99"/>
    <w:unhideWhenUsed/>
    <w:rsid w:val="00627AFC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27AFC"/>
  </w:style>
  <w:style w:type="paragraph" w:styleId="NormalWeb">
    <w:name w:val="Normal (Web)"/>
    <w:basedOn w:val="Normal"/>
    <w:uiPriority w:val="99"/>
    <w:semiHidden/>
    <w:unhideWhenUsed/>
    <w:rsid w:val="00B8318A"/>
    <w:pPr>
      <w:spacing w:before="100" w:beforeAutospacing="1" w:after="100" w:afterAutospacing="1"/>
    </w:pPr>
    <w:rPr>
      <w:rFonts w:eastAsiaTheme="minorHAnsi"/>
    </w:rPr>
  </w:style>
  <w:style w:type="character" w:styleId="Hyperlink">
    <w:name w:val="Hyperlink"/>
    <w:basedOn w:val="DefaultParagraphFont"/>
    <w:uiPriority w:val="99"/>
    <w:unhideWhenUsed/>
    <w:rsid w:val="00B8318A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480BC1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E940E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DefaultParagraphFont"/>
    <w:rsid w:val="003F3A95"/>
  </w:style>
  <w:style w:type="paragraph" w:styleId="Revision">
    <w:name w:val="Revision"/>
    <w:hidden/>
    <w:uiPriority w:val="99"/>
    <w:semiHidden/>
    <w:rsid w:val="00225684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FC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FC0"/>
    <w:rPr>
      <w:rFonts w:ascii="Times New Roman" w:eastAsiaTheme="minorHAnsi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97CA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1"/>
    <w:qFormat/>
    <w:rsid w:val="00A641FE"/>
    <w:pPr>
      <w:ind w:left="720"/>
      <w:contextualSpacing/>
    </w:pPr>
  </w:style>
  <w:style w:type="character" w:customStyle="1" w:styleId="vkekvd">
    <w:name w:val="vkekvd"/>
    <w:basedOn w:val="DefaultParagraphFont"/>
    <w:rsid w:val="00066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842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4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4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74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22288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284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381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82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163115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062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3151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313200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0816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4659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4864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3239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630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9177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95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n.se/nyheter/vetenskap/jakten-pa-den-verkliga-tidskristallen/)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atents.justia.com/patent/5023833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neD/Desktop/Frank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5654F8-84A8-344C-9C22-BFB962B5E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Frank Document Template.dotx</Template>
  <TotalTime>16</TotalTime>
  <Pages>13</Pages>
  <Words>3081</Words>
  <Characters>17562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Dominic</dc:creator>
  <cp:keywords/>
  <dc:description/>
  <cp:lastModifiedBy>Anne Dominic</cp:lastModifiedBy>
  <cp:revision>7</cp:revision>
  <dcterms:created xsi:type="dcterms:W3CDTF">2025-08-13T17:41:00Z</dcterms:created>
  <dcterms:modified xsi:type="dcterms:W3CDTF">2026-05-04T22:25:00Z</dcterms:modified>
</cp:coreProperties>
</file>